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651F94" w:rsidRDefault="00D62E6E" w:rsidP="00651F9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F33D5" w:rsidRPr="00651F9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651F9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51F94" w:rsidTr="00D62E6E">
        <w:tc>
          <w:tcPr>
            <w:tcW w:w="2800" w:type="dxa"/>
            <w:shd w:val="clear" w:color="auto" w:fill="auto"/>
          </w:tcPr>
          <w:p w:rsidR="00D62E6E" w:rsidRPr="00651F94" w:rsidRDefault="00D62E6E" w:rsidP="00651F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51F9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51F9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51F94" w:rsidRDefault="00D62E6E" w:rsidP="00651F9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651F94" w:rsidRDefault="00D62E6E" w:rsidP="00651F9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51F94" w:rsidRDefault="00D62E6E" w:rsidP="00651F9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  <w:bookmarkStart w:id="0" w:name="_GoBack"/>
        <w:bookmarkEnd w:id="0"/>
      </w:tr>
      <w:tr w:rsidR="00D62E6E" w:rsidRPr="00651F94" w:rsidTr="00D62E6E">
        <w:tc>
          <w:tcPr>
            <w:tcW w:w="2800" w:type="dxa"/>
            <w:shd w:val="clear" w:color="auto" w:fill="auto"/>
          </w:tcPr>
          <w:p w:rsidR="00D62E6E" w:rsidRPr="00651F94" w:rsidRDefault="00D62E6E" w:rsidP="00651F9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51F9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51F94" w:rsidRDefault="00D62E6E" w:rsidP="00651F9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651F94" w:rsidRDefault="00D62E6E" w:rsidP="00651F9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51F94" w:rsidRDefault="00D62E6E" w:rsidP="00651F9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51F9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651F94" w:rsidRDefault="00BC121E" w:rsidP="00651F9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33D5" w:rsidRPr="00651F94" w:rsidTr="001F2D1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33D5" w:rsidRPr="00651F94" w:rsidRDefault="007F33D5" w:rsidP="00651F9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7F33D5" w:rsidRPr="00651F94" w:rsidRDefault="007F33D5" w:rsidP="00651F9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7F33D5" w:rsidRPr="00651F94" w:rsidRDefault="007F33D5" w:rsidP="00651F9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7F33D5" w:rsidRPr="00651F94" w:rsidRDefault="007F33D5" w:rsidP="00651F9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51F94" w:rsidRDefault="007F33D5" w:rsidP="00651F9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651F9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51F94" w:rsidTr="00D62E6E">
        <w:tc>
          <w:tcPr>
            <w:tcW w:w="2269" w:type="dxa"/>
            <w:shd w:val="clear" w:color="auto" w:fill="auto"/>
          </w:tcPr>
          <w:p w:rsidR="00D62E6E" w:rsidRPr="00651F94" w:rsidRDefault="00D62E6E" w:rsidP="00651F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51F94" w:rsidRDefault="007F33D5" w:rsidP="00651F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serwera pamięci masowej (macierzy) all flash dla Uczelnianego Centrum Informatycznego Politechniki Częstochowskiej</w:t>
            </w:r>
            <w:r w:rsidR="00D62E6E"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33D5" w:rsidRPr="00651F94" w:rsidTr="001F2D11">
        <w:tc>
          <w:tcPr>
            <w:tcW w:w="2269" w:type="dxa"/>
            <w:shd w:val="clear" w:color="auto" w:fill="auto"/>
          </w:tcPr>
          <w:p w:rsidR="007F33D5" w:rsidRPr="00651F94" w:rsidRDefault="007F33D5" w:rsidP="00651F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33D5" w:rsidRPr="00651F94" w:rsidRDefault="007F33D5" w:rsidP="00651F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RZ-DZP.261.53.2025.MM</w:t>
            </w:r>
          </w:p>
        </w:tc>
      </w:tr>
    </w:tbl>
    <w:p w:rsidR="00BC121E" w:rsidRPr="00651F94" w:rsidRDefault="007F33D5" w:rsidP="00651F9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51F9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651F9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651F9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651F94" w:rsidRDefault="008E296F" w:rsidP="00651F9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51F9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651F9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651F9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51F9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651F94" w:rsidRDefault="00BC121E" w:rsidP="00651F9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51F9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651F9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651F9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651F9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651F94" w:rsidRDefault="00BF69A4" w:rsidP="00651F9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51F9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51F9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651F9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51F94" w:rsidRDefault="00BC121E" w:rsidP="00651F9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51F94" w:rsidRDefault="00BC121E" w:rsidP="00651F9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51F9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651F94" w:rsidRDefault="00BC121E" w:rsidP="00651F9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51F9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51F94" w:rsidRDefault="00067B62" w:rsidP="00651F9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651F9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651F9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51F9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651F94" w:rsidRDefault="00067B62" w:rsidP="00651F9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51F94" w:rsidTr="00620E37">
        <w:tc>
          <w:tcPr>
            <w:tcW w:w="2660" w:type="dxa"/>
            <w:shd w:val="clear" w:color="auto" w:fill="auto"/>
          </w:tcPr>
          <w:p w:rsidR="00BC121E" w:rsidRPr="00651F94" w:rsidRDefault="00BC121E" w:rsidP="00651F9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651F94" w:rsidRDefault="00D62E6E" w:rsidP="00651F9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51F94" w:rsidRDefault="00844A96" w:rsidP="00651F9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51F94" w:rsidRDefault="00BC121E" w:rsidP="00651F9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651F94" w:rsidRDefault="00BC121E" w:rsidP="00651F9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51F9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51F94" w:rsidRDefault="00844A96" w:rsidP="00651F9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7F33D5"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651F9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34C" w:rsidRDefault="00B9734C">
      <w:r>
        <w:separator/>
      </w:r>
    </w:p>
  </w:endnote>
  <w:endnote w:type="continuationSeparator" w:id="0">
    <w:p w:rsidR="00B9734C" w:rsidRDefault="00B9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F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1F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D5" w:rsidRDefault="007F3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34C" w:rsidRDefault="00B9734C">
      <w:r>
        <w:separator/>
      </w:r>
    </w:p>
  </w:footnote>
  <w:footnote w:type="continuationSeparator" w:id="0">
    <w:p w:rsidR="00B9734C" w:rsidRDefault="00B97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D5" w:rsidRDefault="007F3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D5" w:rsidRDefault="007F3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3D5" w:rsidRDefault="007F3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34C"/>
    <w:rsid w:val="0000184A"/>
    <w:rsid w:val="00007C1C"/>
    <w:rsid w:val="00012997"/>
    <w:rsid w:val="000621A2"/>
    <w:rsid w:val="00067B62"/>
    <w:rsid w:val="000719DC"/>
    <w:rsid w:val="00075CEC"/>
    <w:rsid w:val="000E0467"/>
    <w:rsid w:val="000F1A38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1F94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33D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734C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E01616-024D-4182-8C81-EDE8C3B4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51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51F9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2515F-A13B-4B74-9EF3-CB4B7ECB3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2025-11-05T11:22:00Z</cp:lastPrinted>
  <dcterms:created xsi:type="dcterms:W3CDTF">2025-11-05T11:22:00Z</dcterms:created>
  <dcterms:modified xsi:type="dcterms:W3CDTF">2025-11-05T11:22:00Z</dcterms:modified>
</cp:coreProperties>
</file>