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BB7343" w:rsidRDefault="00D62E6E" w:rsidP="00BB7343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3399B" w:rsidRPr="00BB734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BB734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B7343" w:rsidTr="00D62E6E">
        <w:tc>
          <w:tcPr>
            <w:tcW w:w="2800" w:type="dxa"/>
            <w:shd w:val="clear" w:color="auto" w:fill="auto"/>
          </w:tcPr>
          <w:p w:rsidR="00D62E6E" w:rsidRPr="00BB7343" w:rsidRDefault="00D62E6E" w:rsidP="00BB73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734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B734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B7343" w:rsidRDefault="00D62E6E" w:rsidP="00BB734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B7343" w:rsidRDefault="00D62E6E" w:rsidP="00BB734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B7343" w:rsidRDefault="00D62E6E" w:rsidP="00BB734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BB7343" w:rsidTr="00D62E6E">
        <w:tc>
          <w:tcPr>
            <w:tcW w:w="2800" w:type="dxa"/>
            <w:shd w:val="clear" w:color="auto" w:fill="auto"/>
          </w:tcPr>
          <w:p w:rsidR="00D62E6E" w:rsidRPr="00BB7343" w:rsidRDefault="00D62E6E" w:rsidP="00BB734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734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B7343" w:rsidRDefault="00D62E6E" w:rsidP="00BB734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B7343" w:rsidRDefault="00D62E6E" w:rsidP="00BB734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B7343" w:rsidRDefault="00D62E6E" w:rsidP="00BB734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B734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BB7343" w:rsidRDefault="00BC121E" w:rsidP="00BB734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399B" w:rsidRPr="00BB7343" w:rsidTr="00A605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399B" w:rsidRPr="00BB7343" w:rsidRDefault="00C3399B" w:rsidP="00BB734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3399B" w:rsidRPr="00BB7343" w:rsidRDefault="00C3399B" w:rsidP="00BB734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C3399B" w:rsidRPr="00BB7343" w:rsidRDefault="00C3399B" w:rsidP="00BB734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3399B" w:rsidRPr="00BB7343" w:rsidRDefault="00C3399B" w:rsidP="00BB734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7343" w:rsidRDefault="00C3399B" w:rsidP="00BB7343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BB734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B7343" w:rsidTr="00D62E6E">
        <w:tc>
          <w:tcPr>
            <w:tcW w:w="2269" w:type="dxa"/>
            <w:shd w:val="clear" w:color="auto" w:fill="auto"/>
          </w:tcPr>
          <w:p w:rsidR="00D62E6E" w:rsidRPr="00BB7343" w:rsidRDefault="00D62E6E" w:rsidP="00BB73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B7343" w:rsidRDefault="00C3399B" w:rsidP="00BB73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      </w:r>
            <w:r w:rsidR="00D62E6E"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399B" w:rsidRPr="00BB7343" w:rsidTr="00A60510">
        <w:tc>
          <w:tcPr>
            <w:tcW w:w="2269" w:type="dxa"/>
            <w:shd w:val="clear" w:color="auto" w:fill="auto"/>
          </w:tcPr>
          <w:p w:rsidR="00C3399B" w:rsidRPr="00BB7343" w:rsidRDefault="00C3399B" w:rsidP="00BB73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399B" w:rsidRPr="00BB7343" w:rsidRDefault="00C3399B" w:rsidP="00BB73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RZ-DZP.262.22.2025.MM</w:t>
            </w:r>
          </w:p>
        </w:tc>
      </w:tr>
    </w:tbl>
    <w:p w:rsidR="00BC121E" w:rsidRPr="00BB7343" w:rsidRDefault="00C3399B" w:rsidP="00BB7343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B734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BB734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BB734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Default="008E296F" w:rsidP="00BB734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453pt;height:17.25pt" o:ole="">
            <v:imagedata r:id="rId8" o:title=""/>
          </v:shape>
          <w:control r:id="rId9" w:name="OptionButton211" w:shapeid="_x0000_i1042"/>
        </w:objec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B734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BB734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B734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B7343" w:rsidRPr="00BB7343" w:rsidRDefault="00BB7343" w:rsidP="00BB734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BC121E" w:rsidRPr="00BB7343" w:rsidRDefault="00BC121E" w:rsidP="00BB734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 id="_x0000_i1041" type="#_x0000_t75" style="width:453pt;height:17.25pt" o:ole="">
            <v:imagedata r:id="rId10" o:title=""/>
          </v:shape>
          <w:control r:id="rId11" w:name="OptionButton21" w:shapeid="_x0000_i1041"/>
        </w:object>
      </w:r>
      <w:r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734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BB734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B734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BB734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B7343" w:rsidRDefault="00BF69A4" w:rsidP="00BB7343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734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B73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BB73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7343" w:rsidRDefault="00BC121E" w:rsidP="00BB734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7343" w:rsidRDefault="00BC121E" w:rsidP="00BB7343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B734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BB7343" w:rsidRDefault="00BC121E" w:rsidP="00BB734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BB734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B7343" w:rsidRDefault="00067B62" w:rsidP="00BB734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BB734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BB734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B734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BB7343" w:rsidRDefault="00067B62" w:rsidP="00BB734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7343" w:rsidTr="00620E37">
        <w:tc>
          <w:tcPr>
            <w:tcW w:w="2660" w:type="dxa"/>
            <w:shd w:val="clear" w:color="auto" w:fill="auto"/>
          </w:tcPr>
          <w:p w:rsidR="00BC121E" w:rsidRPr="00BB7343" w:rsidRDefault="00BC121E" w:rsidP="00BB734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B7343" w:rsidRDefault="00D62E6E" w:rsidP="00BB734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B7343" w:rsidRDefault="00844A96" w:rsidP="00BB734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B7343" w:rsidRDefault="00BC121E" w:rsidP="00BB734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B7343" w:rsidRDefault="00BC121E" w:rsidP="00BB734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734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B7343" w:rsidRDefault="00844A96" w:rsidP="00BB734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3399B"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BB734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BB73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134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C0D" w:rsidRDefault="00652C0D">
      <w:r>
        <w:separator/>
      </w:r>
    </w:p>
  </w:endnote>
  <w:endnote w:type="continuationSeparator" w:id="0">
    <w:p w:rsidR="00652C0D" w:rsidRDefault="0065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BB7343" w:rsidRDefault="00BB7343" w:rsidP="00BB7343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BB7343" w:rsidRDefault="00BB7343" w:rsidP="00BB7343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>Nr Umowy BPI/WTP/2024/1/00034/U/00001</w:t>
    </w:r>
  </w:p>
  <w:p w:rsidR="009A4CD3" w:rsidRDefault="009A4CD3" w:rsidP="00BB7343">
    <w:pPr>
      <w:pStyle w:val="Stopka"/>
      <w:tabs>
        <w:tab w:val="clear" w:pos="4536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9B" w:rsidRDefault="00C33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C0D" w:rsidRDefault="00652C0D">
      <w:r>
        <w:separator/>
      </w:r>
    </w:p>
  </w:footnote>
  <w:footnote w:type="continuationSeparator" w:id="0">
    <w:p w:rsidR="00652C0D" w:rsidRDefault="00652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9B" w:rsidRDefault="00C33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9B" w:rsidRDefault="00BB73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.4pt;margin-top:-21.15pt;width:453.6pt;height:48.3pt;z-index:-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9B" w:rsidRDefault="00C33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C0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7B7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C0D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343"/>
    <w:rsid w:val="00BC121E"/>
    <w:rsid w:val="00BE6092"/>
    <w:rsid w:val="00BF69A4"/>
    <w:rsid w:val="00C33407"/>
    <w:rsid w:val="00C3399B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4B9028F"/>
  <w15:chartTrackingRefBased/>
  <w15:docId w15:val="{B182109A-7170-4E17-8629-78394293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Bezodstpw">
    <w:name w:val="No Spacing"/>
    <w:uiPriority w:val="1"/>
    <w:qFormat/>
    <w:rsid w:val="00BB7343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BB7343"/>
    <w:rPr>
      <w:rFonts w:ascii="Times New Roman" w:hAnsi="Times New Roman" w:cs="Times New Roman" w:hint="default"/>
      <w:b/>
      <w:bCs/>
    </w:rPr>
  </w:style>
  <w:style w:type="paragraph" w:styleId="Tekstdymka">
    <w:name w:val="Balloon Text"/>
    <w:basedOn w:val="Normalny"/>
    <w:link w:val="TekstdymkaZnak"/>
    <w:rsid w:val="00BB7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734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2A632-DD69-4D90-8632-D79DE2B1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2025-11-05T10:39:00Z</cp:lastPrinted>
  <dcterms:created xsi:type="dcterms:W3CDTF">2025-11-05T10:39:00Z</dcterms:created>
  <dcterms:modified xsi:type="dcterms:W3CDTF">2025-11-05T10:39:00Z</dcterms:modified>
</cp:coreProperties>
</file>