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E5633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5633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5633D">
        <w:rPr>
          <w:rFonts w:ascii="Arial" w:hAnsi="Arial" w:cs="Arial"/>
          <w:sz w:val="24"/>
          <w:szCs w:val="24"/>
        </w:rPr>
        <w:t>2025-11-04</w:t>
      </w:r>
    </w:p>
    <w:p w:rsidR="00986737" w:rsidRPr="009432A1" w:rsidRDefault="00E5633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633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E5633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5633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5633D">
        <w:rPr>
          <w:rFonts w:ascii="Arial" w:hAnsi="Arial" w:cs="Arial"/>
          <w:sz w:val="24"/>
          <w:szCs w:val="24"/>
        </w:rPr>
        <w:t>69</w:t>
      </w:r>
    </w:p>
    <w:p w:rsidR="00986737" w:rsidRDefault="00E5633D" w:rsidP="008E46FF">
      <w:pPr>
        <w:rPr>
          <w:rFonts w:ascii="Arial" w:hAnsi="Arial" w:cs="Arial"/>
          <w:sz w:val="24"/>
          <w:szCs w:val="24"/>
        </w:rPr>
      </w:pPr>
      <w:r w:rsidRPr="00E5633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5633D">
        <w:rPr>
          <w:rFonts w:ascii="Arial" w:hAnsi="Arial" w:cs="Arial"/>
          <w:sz w:val="24"/>
          <w:szCs w:val="24"/>
        </w:rPr>
        <w:t>Częstochowa</w:t>
      </w:r>
    </w:p>
    <w:p w:rsidR="008E46FF" w:rsidRPr="008E46FF" w:rsidRDefault="008E46FF" w:rsidP="008E46FF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E5633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33D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(4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633D" w:rsidRPr="004E4B64" w:rsidTr="00C20716">
        <w:tc>
          <w:tcPr>
            <w:tcW w:w="2269" w:type="dxa"/>
            <w:shd w:val="clear" w:color="auto" w:fill="auto"/>
          </w:tcPr>
          <w:p w:rsidR="00E5633D" w:rsidRPr="004E4B64" w:rsidRDefault="00E5633D" w:rsidP="00C207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633D" w:rsidRPr="004E4B64" w:rsidRDefault="00E5633D" w:rsidP="00C207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33D">
              <w:rPr>
                <w:rFonts w:ascii="Arial" w:hAnsi="Arial" w:cs="Arial"/>
                <w:bCs/>
                <w:sz w:val="24"/>
                <w:szCs w:val="24"/>
              </w:rPr>
              <w:t>RZ-DZP.261.38.2025.MM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5633D" w:rsidRPr="00E5633D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5633D" w:rsidRPr="00E5633D">
        <w:rPr>
          <w:rFonts w:ascii="Arial" w:hAnsi="Arial" w:cs="Arial"/>
          <w:sz w:val="24"/>
          <w:szCs w:val="24"/>
        </w:rPr>
        <w:t>04/11/2025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5633D" w:rsidRPr="00E5633D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819"/>
        <w:gridCol w:w="1701"/>
      </w:tblGrid>
      <w:tr w:rsidR="006B27ED" w:rsidRPr="008E46FF" w:rsidTr="008E46FF">
        <w:tc>
          <w:tcPr>
            <w:tcW w:w="1276" w:type="dxa"/>
            <w:shd w:val="clear" w:color="auto" w:fill="F2F2F2"/>
            <w:vAlign w:val="center"/>
          </w:tcPr>
          <w:p w:rsidR="006B27ED" w:rsidRPr="008E46FF" w:rsidRDefault="00986737" w:rsidP="008E4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8E46FF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E46FF" w:rsidRDefault="00986737" w:rsidP="008E4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6B27ED" w:rsidRPr="008E46FF" w:rsidRDefault="006B27ED" w:rsidP="008E4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8E46FF" w:rsidRDefault="006B27ED" w:rsidP="008E46F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E5633D" w:rsidRPr="008E46FF" w:rsidRDefault="00E5633D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8E46FF" w:rsidRPr="008E46FF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E5633D" w:rsidRPr="008E46FF" w:rsidRDefault="008E46FF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Al</w:t>
            </w:r>
            <w:r w:rsidR="00E5633D" w:rsidRPr="008E46F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8E46FF"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E5633D"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633D" w:rsidRPr="008E46FF" w:rsidRDefault="00E5633D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42-216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46FF" w:rsidRPr="008E46F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10 258.20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8E46FF" w:rsidRPr="008E46FF" w:rsidRDefault="008E46FF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E46FF" w:rsidRPr="008E46FF" w:rsidRDefault="008E46FF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E5633D" w:rsidRPr="008E46FF" w:rsidRDefault="008E46FF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6 396.00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8E46FF" w:rsidRPr="008E46FF" w:rsidRDefault="008E46FF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E46FF" w:rsidRPr="008E46FF" w:rsidRDefault="008E46FF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E5633D" w:rsidRPr="008E46FF" w:rsidRDefault="008E46FF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5 043.00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8E46FF" w:rsidRPr="008E46FF" w:rsidRDefault="008E46FF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E46FF" w:rsidRPr="008E46FF" w:rsidRDefault="008E46FF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E5633D" w:rsidRPr="008E46FF" w:rsidRDefault="008E46FF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10 282.80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E5633D" w:rsidRPr="008E46FF" w:rsidRDefault="00E5633D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AJP Technology </w:t>
            </w:r>
            <w:r w:rsidR="008E46FF">
              <w:rPr>
                <w:rFonts w:ascii="Arial" w:hAnsi="Arial" w:cs="Arial"/>
                <w:sz w:val="24"/>
                <w:szCs w:val="24"/>
              </w:rPr>
              <w:t>S</w:t>
            </w:r>
            <w:r w:rsidRPr="008E46FF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E5633D" w:rsidRPr="008E46FF" w:rsidRDefault="00E5633D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1/11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633D" w:rsidRPr="008E46FF" w:rsidRDefault="00E5633D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30-069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11 259.42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E5633D" w:rsidRPr="008E46FF" w:rsidRDefault="00E5633D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AJP Technology </w:t>
            </w:r>
            <w:r w:rsidR="008E46FF">
              <w:rPr>
                <w:rFonts w:ascii="Arial" w:hAnsi="Arial" w:cs="Arial"/>
                <w:sz w:val="24"/>
                <w:szCs w:val="24"/>
              </w:rPr>
              <w:t>Sp</w:t>
            </w:r>
            <w:r w:rsidRPr="008E46FF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E5633D" w:rsidRPr="008E46FF" w:rsidRDefault="00E5633D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1/11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633D" w:rsidRPr="008E46FF" w:rsidRDefault="00E5633D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30-069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5 996.25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E5633D" w:rsidRPr="008E46FF" w:rsidRDefault="00E5633D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AJP Technology </w:t>
            </w:r>
            <w:r w:rsidR="008E46FF">
              <w:rPr>
                <w:rFonts w:ascii="Arial" w:hAnsi="Arial" w:cs="Arial"/>
                <w:sz w:val="24"/>
                <w:szCs w:val="24"/>
              </w:rPr>
              <w:t>Sp</w:t>
            </w:r>
            <w:r w:rsidRPr="008E46FF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E5633D" w:rsidRPr="008E46FF" w:rsidRDefault="00E5633D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1/11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633D" w:rsidRPr="008E46FF" w:rsidRDefault="00E5633D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30-069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3 997.50 zł</w:t>
            </w:r>
          </w:p>
        </w:tc>
      </w:tr>
      <w:tr w:rsidR="00E5633D" w:rsidRPr="008E46FF" w:rsidTr="008E46FF"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E5633D" w:rsidRPr="008E46FF" w:rsidRDefault="00E5633D" w:rsidP="008E46F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 xml:space="preserve">AJP Technology </w:t>
            </w:r>
            <w:r w:rsidR="008E46FF">
              <w:rPr>
                <w:rFonts w:ascii="Arial" w:hAnsi="Arial" w:cs="Arial"/>
                <w:sz w:val="24"/>
                <w:szCs w:val="24"/>
              </w:rPr>
              <w:t>Sp</w:t>
            </w:r>
            <w:bookmarkStart w:id="1" w:name="_GoBack"/>
            <w:bookmarkEnd w:id="1"/>
            <w:r w:rsidRPr="008E46FF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E5633D" w:rsidRPr="008E46FF" w:rsidRDefault="00E5633D" w:rsidP="008E46F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1/11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5633D" w:rsidRPr="008E46FF" w:rsidRDefault="00E5633D" w:rsidP="008E46F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30-069</w:t>
            </w:r>
            <w:r w:rsidRPr="008E46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46F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633D" w:rsidRPr="008E46FF" w:rsidRDefault="00E5633D" w:rsidP="008E46F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6FF">
              <w:rPr>
                <w:rFonts w:ascii="Arial" w:hAnsi="Arial" w:cs="Arial"/>
                <w:sz w:val="24"/>
                <w:szCs w:val="24"/>
              </w:rPr>
              <w:t>11 405.79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E46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15" w:rsidRDefault="00804315">
      <w:r>
        <w:separator/>
      </w:r>
    </w:p>
  </w:endnote>
  <w:endnote w:type="continuationSeparator" w:id="0">
    <w:p w:rsidR="00804315" w:rsidRDefault="0080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6FF" w:rsidRDefault="008E46FF" w:rsidP="008E46F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8E46FF" w:rsidRPr="009B2485" w:rsidTr="00C20716">
      <w:tc>
        <w:tcPr>
          <w:tcW w:w="0" w:type="auto"/>
          <w:vAlign w:val="center"/>
        </w:tcPr>
        <w:p w:rsidR="008E46FF" w:rsidRDefault="008E46FF" w:rsidP="008E46F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8E46FF" w:rsidRDefault="008E46FF" w:rsidP="008E46F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8E46FF" w:rsidRDefault="008E46FF" w:rsidP="008E46F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8E46FF" w:rsidRDefault="008E46FF" w:rsidP="008E46F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8E46FF" w:rsidRDefault="008E46FF" w:rsidP="008E46F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E46FF" w:rsidRDefault="008E46FF" w:rsidP="008E46FF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8E46FF" w:rsidRDefault="008E46FF" w:rsidP="008E46F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8E46FF" w:rsidRDefault="008E46FF" w:rsidP="008E46F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46F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15" w:rsidRDefault="00804315">
      <w:r>
        <w:separator/>
      </w:r>
    </w:p>
  </w:footnote>
  <w:footnote w:type="continuationSeparator" w:id="0">
    <w:p w:rsidR="00804315" w:rsidRDefault="00804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33D" w:rsidRDefault="00E563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6FF" w:rsidRPr="0062295F" w:rsidRDefault="008E46FF" w:rsidP="008E46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5633D" w:rsidRDefault="00E563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33D" w:rsidRDefault="00E563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3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04315"/>
    <w:rsid w:val="00843263"/>
    <w:rsid w:val="00861E75"/>
    <w:rsid w:val="008E46F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633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E38BD99"/>
  <w15:chartTrackingRefBased/>
  <w15:docId w15:val="{CCA76D10-D9D3-4486-99C8-008B034F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E46FF"/>
  </w:style>
  <w:style w:type="paragraph" w:styleId="Bezodstpw">
    <w:name w:val="No Spacing"/>
    <w:uiPriority w:val="1"/>
    <w:qFormat/>
    <w:rsid w:val="008E46F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2025-11-04T14:02:00Z</cp:lastPrinted>
  <dcterms:created xsi:type="dcterms:W3CDTF">2025-11-04T14:02:00Z</dcterms:created>
  <dcterms:modified xsi:type="dcterms:W3CDTF">2025-11-04T14:02:00Z</dcterms:modified>
</cp:coreProperties>
</file>