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63A" w:rsidRDefault="00D5163A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3E6519" w:rsidRPr="009432A1" w:rsidRDefault="008B2FE4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8B2FE4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8B2FE4">
        <w:rPr>
          <w:rFonts w:ascii="Arial" w:hAnsi="Arial" w:cs="Arial"/>
          <w:sz w:val="24"/>
          <w:szCs w:val="24"/>
        </w:rPr>
        <w:t>2025-11-04</w:t>
      </w:r>
    </w:p>
    <w:p w:rsidR="003E6519" w:rsidRPr="009432A1" w:rsidRDefault="008B2FE4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B2FE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8B2FE4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8B2FE4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8B2FE4">
        <w:rPr>
          <w:rFonts w:ascii="Arial" w:hAnsi="Arial" w:cs="Arial"/>
          <w:sz w:val="24"/>
          <w:szCs w:val="24"/>
        </w:rPr>
        <w:t>69</w:t>
      </w:r>
    </w:p>
    <w:p w:rsidR="003E6519" w:rsidRPr="009432A1" w:rsidRDefault="008B2FE4" w:rsidP="003E6519">
      <w:pPr>
        <w:rPr>
          <w:rFonts w:ascii="Arial" w:hAnsi="Arial" w:cs="Arial"/>
          <w:sz w:val="24"/>
          <w:szCs w:val="24"/>
        </w:rPr>
      </w:pPr>
      <w:r w:rsidRPr="008B2FE4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8B2FE4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8B2FE4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B2FE4">
              <w:rPr>
                <w:rFonts w:ascii="Arial" w:hAnsi="Arial" w:cs="Arial"/>
                <w:bCs/>
                <w:sz w:val="24"/>
                <w:szCs w:val="24"/>
              </w:rPr>
              <w:t>Dostawa sprzętu komputerowego dla Wydziału Zarządzania Politechniki Częstochowskiej (4 zadania)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B2FE4" w:rsidRPr="004E4B64" w:rsidTr="00347378">
        <w:tc>
          <w:tcPr>
            <w:tcW w:w="2269" w:type="dxa"/>
            <w:shd w:val="clear" w:color="auto" w:fill="auto"/>
          </w:tcPr>
          <w:p w:rsidR="008B2FE4" w:rsidRPr="004E4B64" w:rsidRDefault="008B2FE4" w:rsidP="0034737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B2FE4" w:rsidRPr="004E4B64" w:rsidRDefault="008B2FE4" w:rsidP="0034737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B2FE4">
              <w:rPr>
                <w:rFonts w:ascii="Arial" w:hAnsi="Arial" w:cs="Arial"/>
                <w:bCs/>
                <w:sz w:val="24"/>
                <w:szCs w:val="24"/>
              </w:rPr>
              <w:t>RZ-DZP.261.38.2025.MM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8B2FE4" w:rsidRPr="008B2FE4">
        <w:rPr>
          <w:rFonts w:ascii="Arial" w:hAnsi="Arial" w:cs="Arial"/>
          <w:sz w:val="24"/>
          <w:szCs w:val="24"/>
        </w:rPr>
        <w:t>(t.j.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B2FE4" w:rsidRPr="00C902DE" w:rsidTr="0034737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B2FE4" w:rsidRPr="00C902DE" w:rsidRDefault="008B2FE4" w:rsidP="0034737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8B2FE4">
              <w:rPr>
                <w:rFonts w:ascii="Arial" w:hAnsi="Arial" w:cs="Arial"/>
                <w:sz w:val="24"/>
                <w:szCs w:val="24"/>
              </w:rPr>
              <w:t>części 1 zamówienia w wysokości 8 879.12 zł brutto;</w:t>
            </w:r>
          </w:p>
        </w:tc>
      </w:tr>
      <w:tr w:rsidR="008B2FE4" w:rsidRPr="00C902DE" w:rsidTr="0034737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B2FE4" w:rsidRPr="00C902DE" w:rsidRDefault="008B2FE4" w:rsidP="0034737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8B2FE4">
              <w:rPr>
                <w:rFonts w:ascii="Arial" w:hAnsi="Arial" w:cs="Arial"/>
                <w:sz w:val="24"/>
                <w:szCs w:val="24"/>
              </w:rPr>
              <w:t>części 2 zamówienia w wysokości 6 637.45 zł brutto;</w:t>
            </w:r>
          </w:p>
        </w:tc>
      </w:tr>
      <w:tr w:rsidR="008B2FE4" w:rsidRPr="00C902DE" w:rsidTr="0034737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B2FE4" w:rsidRPr="00C902DE" w:rsidRDefault="008B2FE4" w:rsidP="0034737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8B2FE4">
              <w:rPr>
                <w:rFonts w:ascii="Arial" w:hAnsi="Arial" w:cs="Arial"/>
                <w:sz w:val="24"/>
                <w:szCs w:val="24"/>
              </w:rPr>
              <w:t>części 3 zamówienia w wysokości 5 199.00 zł brutto;</w:t>
            </w:r>
          </w:p>
        </w:tc>
      </w:tr>
      <w:tr w:rsidR="008B2FE4" w:rsidRPr="00C902DE" w:rsidTr="0034737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B2FE4" w:rsidRPr="00C902DE" w:rsidRDefault="008B2FE4" w:rsidP="0034737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8B2FE4">
              <w:rPr>
                <w:rFonts w:ascii="Arial" w:hAnsi="Arial" w:cs="Arial"/>
                <w:sz w:val="24"/>
                <w:szCs w:val="24"/>
              </w:rPr>
              <w:t>części 4 zamówienia w wysokości 10 298.00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E6519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3BAC" w:rsidRDefault="00E73BAC">
      <w:r>
        <w:separator/>
      </w:r>
    </w:p>
  </w:endnote>
  <w:endnote w:type="continuationSeparator" w:id="0">
    <w:p w:rsidR="00E73BAC" w:rsidRDefault="00E73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163A" w:rsidRDefault="00D5163A" w:rsidP="00D5163A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D5163A" w:rsidRPr="009B2485" w:rsidTr="00347378">
      <w:tc>
        <w:tcPr>
          <w:tcW w:w="0" w:type="auto"/>
          <w:vAlign w:val="center"/>
        </w:tcPr>
        <w:p w:rsidR="00D5163A" w:rsidRDefault="00D5163A" w:rsidP="00D5163A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D5163A" w:rsidRDefault="00D5163A" w:rsidP="00D5163A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D5163A" w:rsidRDefault="00D5163A" w:rsidP="00D5163A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D5163A" w:rsidRDefault="00D5163A" w:rsidP="00D5163A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D5163A" w:rsidRDefault="00D5163A" w:rsidP="00D5163A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D5163A" w:rsidRDefault="00D5163A" w:rsidP="00D5163A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D5163A" w:rsidRDefault="00D5163A" w:rsidP="00D5163A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9F189D" w:rsidRPr="00D5163A" w:rsidRDefault="00D5163A" w:rsidP="00D5163A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5163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3BAC" w:rsidRDefault="00E73BAC">
      <w:r>
        <w:separator/>
      </w:r>
    </w:p>
  </w:footnote>
  <w:footnote w:type="continuationSeparator" w:id="0">
    <w:p w:rsidR="00E73BAC" w:rsidRDefault="00E73B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FE4" w:rsidRDefault="008B2F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163A" w:rsidRPr="0062295F" w:rsidRDefault="00D5163A" w:rsidP="00D5163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8B2FE4" w:rsidRDefault="008B2F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FE4" w:rsidRDefault="008B2F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3BAC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8B2FE4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5163A"/>
    <w:rsid w:val="00D7128F"/>
    <w:rsid w:val="00E73BAC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7BE5CA1"/>
  <w15:chartTrackingRefBased/>
  <w15:docId w15:val="{70D6CDAE-F0A4-4486-BF3A-ACDC1B896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D5163A"/>
  </w:style>
  <w:style w:type="paragraph" w:styleId="Bezodstpw">
    <w:name w:val="No Spacing"/>
    <w:uiPriority w:val="1"/>
    <w:qFormat/>
    <w:rsid w:val="00D5163A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2025-11-04T06:40:00Z</cp:lastPrinted>
  <dcterms:created xsi:type="dcterms:W3CDTF">2025-11-04T06:40:00Z</dcterms:created>
  <dcterms:modified xsi:type="dcterms:W3CDTF">2025-11-04T06:40:00Z</dcterms:modified>
</cp:coreProperties>
</file>