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1562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24C4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24C4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24C4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24C4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24C4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24C4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24C4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24C4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24C4C" w:rsidRPr="007B107C" w:rsidTr="00006EF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24C4C" w:rsidRPr="007B107C" w:rsidRDefault="00D24C4C" w:rsidP="00006EF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24C4C" w:rsidRPr="007B107C" w:rsidRDefault="00D24C4C" w:rsidP="00006EF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24C4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24C4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24C4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24C4C" w:rsidRPr="007B107C" w:rsidRDefault="00D24C4C" w:rsidP="00006EF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24C4C" w:rsidRPr="007B107C" w:rsidRDefault="00D24C4C" w:rsidP="00006EF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24C4C" w:rsidRPr="007B107C" w:rsidRDefault="00D24C4C" w:rsidP="00006EF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24C4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24C4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Świadczenie usług serwisowych oprogramowania PLAZA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24C4C" w:rsidRPr="00D24C4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CRZP/199/2025/AZP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24C4C" w:rsidRPr="00D24C4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D2F" w:rsidRDefault="00AF6D2F" w:rsidP="00D24C4C">
      <w:pPr>
        <w:spacing w:after="0" w:line="240" w:lineRule="auto"/>
      </w:pPr>
      <w:r>
        <w:separator/>
      </w:r>
    </w:p>
  </w:endnote>
  <w:endnote w:type="continuationSeparator" w:id="0">
    <w:p w:rsidR="00AF6D2F" w:rsidRDefault="00AF6D2F" w:rsidP="00D24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C4C" w:rsidRDefault="00D24C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C4C" w:rsidRDefault="00D24C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C4C" w:rsidRDefault="00D24C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D2F" w:rsidRDefault="00AF6D2F" w:rsidP="00D24C4C">
      <w:pPr>
        <w:spacing w:after="0" w:line="240" w:lineRule="auto"/>
      </w:pPr>
      <w:r>
        <w:separator/>
      </w:r>
    </w:p>
  </w:footnote>
  <w:footnote w:type="continuationSeparator" w:id="0">
    <w:p w:rsidR="00AF6D2F" w:rsidRDefault="00AF6D2F" w:rsidP="00D24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C4C" w:rsidRDefault="00D24C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C4C" w:rsidRDefault="00D24C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C4C" w:rsidRDefault="00D24C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9F7"/>
    <w:rsid w:val="002621C4"/>
    <w:rsid w:val="003A49F7"/>
    <w:rsid w:val="007B107C"/>
    <w:rsid w:val="007C7D43"/>
    <w:rsid w:val="00843802"/>
    <w:rsid w:val="008750B3"/>
    <w:rsid w:val="00AF6D2F"/>
    <w:rsid w:val="00C31816"/>
    <w:rsid w:val="00D24C4C"/>
    <w:rsid w:val="00D66BC4"/>
    <w:rsid w:val="00F1541B"/>
    <w:rsid w:val="00F1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541B78-9C10-4980-9D9D-C3A16ABA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4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4C4C"/>
  </w:style>
  <w:style w:type="paragraph" w:styleId="Stopka">
    <w:name w:val="footer"/>
    <w:basedOn w:val="Normalny"/>
    <w:link w:val="StopkaZnak"/>
    <w:uiPriority w:val="99"/>
    <w:unhideWhenUsed/>
    <w:rsid w:val="00D24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4C4C"/>
  </w:style>
  <w:style w:type="paragraph" w:styleId="Tekstdymka">
    <w:name w:val="Balloon Text"/>
    <w:basedOn w:val="Normalny"/>
    <w:link w:val="TekstdymkaZnak"/>
    <w:uiPriority w:val="99"/>
    <w:semiHidden/>
    <w:unhideWhenUsed/>
    <w:rsid w:val="00F156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6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2025-10-22T10:02:00Z</cp:lastPrinted>
  <dcterms:created xsi:type="dcterms:W3CDTF">2025-11-05T08:10:00Z</dcterms:created>
  <dcterms:modified xsi:type="dcterms:W3CDTF">2025-11-05T08:10:00Z</dcterms:modified>
</cp:coreProperties>
</file>