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A0BFD" w:rsidRPr="00AA0BF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  <w:bookmarkStart w:id="0" w:name="_GoBack"/>
      <w:bookmarkEnd w:id="0"/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A0BF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A0BFD">
        <w:rPr>
          <w:rFonts w:ascii="Arial" w:hAnsi="Arial" w:cs="Arial"/>
        </w:rPr>
        <w:t>Politechnika Częstochowska</w:t>
      </w:r>
    </w:p>
    <w:p w:rsidR="006676AE" w:rsidRPr="0012157F" w:rsidRDefault="00AA0BF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A0BF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A0BF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A0BF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A0BF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A0BF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0BFD" w:rsidRPr="0012157F" w:rsidTr="00EC32F2">
        <w:tc>
          <w:tcPr>
            <w:tcW w:w="9104" w:type="dxa"/>
            <w:shd w:val="clear" w:color="auto" w:fill="D9D9D9"/>
          </w:tcPr>
          <w:p w:rsidR="00AA0BFD" w:rsidRPr="0012157F" w:rsidRDefault="00AA0BFD" w:rsidP="00EC32F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A0BFD" w:rsidRPr="0012157F" w:rsidRDefault="00AA0BFD" w:rsidP="00EC32F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A0BF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A0BFD" w:rsidRPr="0012157F" w:rsidRDefault="00AA0BFD" w:rsidP="009242A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A0B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0B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urządzeń sieciowych dla Katedry Sztucznej Inteligencji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0BFD" w:rsidRPr="00A2540E" w:rsidTr="00EC32F2">
        <w:tc>
          <w:tcPr>
            <w:tcW w:w="2269" w:type="dxa"/>
            <w:shd w:val="clear" w:color="auto" w:fill="auto"/>
          </w:tcPr>
          <w:p w:rsidR="00AA0BFD" w:rsidRPr="00A2540E" w:rsidRDefault="00AA0BFD" w:rsidP="00EC32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0BFD" w:rsidRPr="00A2540E" w:rsidRDefault="00AA0BFD" w:rsidP="00EC32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0B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RZ-DZP.261.50.2025.JP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A0BFD" w:rsidRPr="00AA0BF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B22" w:rsidRDefault="00825B22" w:rsidP="0038231F">
      <w:pPr>
        <w:spacing w:after="0" w:line="240" w:lineRule="auto"/>
      </w:pPr>
      <w:r>
        <w:separator/>
      </w:r>
    </w:p>
  </w:endnote>
  <w:endnote w:type="continuationSeparator" w:id="0">
    <w:p w:rsidR="00825B22" w:rsidRDefault="00825B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BFD" w:rsidRDefault="00AA0B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42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42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BFD" w:rsidRDefault="00AA0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B22" w:rsidRDefault="00825B22" w:rsidP="0038231F">
      <w:pPr>
        <w:spacing w:after="0" w:line="240" w:lineRule="auto"/>
      </w:pPr>
      <w:r>
        <w:separator/>
      </w:r>
    </w:p>
  </w:footnote>
  <w:footnote w:type="continuationSeparator" w:id="0">
    <w:p w:rsidR="00825B22" w:rsidRDefault="00825B2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BFD" w:rsidRDefault="00AA0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A6" w:rsidRDefault="009242A6" w:rsidP="009242A6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AA0BFD" w:rsidRDefault="00AA0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BFD" w:rsidRDefault="00AA0B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B2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25B22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2A6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0BFD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387921"/>
  <w15:docId w15:val="{538AF4A2-A388-4A78-98AA-7BDB52D3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66033-C750-4D3F-9FCA-F25B218F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2025-10-28T11:22:00Z</dcterms:created>
  <dcterms:modified xsi:type="dcterms:W3CDTF">2025-10-28T11:22:00Z</dcterms:modified>
</cp:coreProperties>
</file>