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64529" w:rsidRPr="00F64529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64529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64529">
        <w:rPr>
          <w:rFonts w:ascii="Arial" w:hAnsi="Arial" w:cs="Arial"/>
        </w:rPr>
        <w:t>Politechnika Częstochowska</w:t>
      </w:r>
    </w:p>
    <w:p w:rsidR="006676AE" w:rsidRPr="0012157F" w:rsidRDefault="00F64529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64529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F64529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6452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64529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F64529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64529" w:rsidRPr="0012157F" w:rsidTr="00D51C9A">
        <w:tc>
          <w:tcPr>
            <w:tcW w:w="9104" w:type="dxa"/>
            <w:shd w:val="clear" w:color="auto" w:fill="D9D9D9"/>
          </w:tcPr>
          <w:p w:rsidR="00F64529" w:rsidRPr="0012157F" w:rsidRDefault="00F64529" w:rsidP="00D51C9A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64529" w:rsidRPr="0012157F" w:rsidRDefault="00F64529" w:rsidP="00D51C9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64529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F64529" w:rsidRPr="00612283" w:rsidRDefault="00F64529" w:rsidP="00D51C9A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64529" w:rsidRPr="0012157F" w:rsidRDefault="00F64529" w:rsidP="00D51C9A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F6452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6452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Wizyjny system śledzenia ruchu wraz z niezbędnymi akcesoriami, zestawem znaczników i oprogramowaniem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64529" w:rsidRPr="00A2540E" w:rsidTr="00D51C9A">
        <w:tc>
          <w:tcPr>
            <w:tcW w:w="2269" w:type="dxa"/>
            <w:shd w:val="clear" w:color="auto" w:fill="auto"/>
          </w:tcPr>
          <w:p w:rsidR="00F64529" w:rsidRPr="00A2540E" w:rsidRDefault="00F64529" w:rsidP="00D51C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64529" w:rsidRPr="00A2540E" w:rsidRDefault="00F64529" w:rsidP="00D51C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6452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RZ-DZP.261.52.2025.ŁZ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64529" w:rsidRPr="00F64529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57D" w:rsidRDefault="0025657D" w:rsidP="0038231F">
      <w:pPr>
        <w:spacing w:after="0" w:line="240" w:lineRule="auto"/>
      </w:pPr>
      <w:r>
        <w:separator/>
      </w:r>
    </w:p>
  </w:endnote>
  <w:endnote w:type="continuationSeparator" w:id="0">
    <w:p w:rsidR="0025657D" w:rsidRDefault="002565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529" w:rsidRDefault="00F645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7740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7740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529" w:rsidRDefault="00F645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57D" w:rsidRDefault="0025657D" w:rsidP="0038231F">
      <w:pPr>
        <w:spacing w:after="0" w:line="240" w:lineRule="auto"/>
      </w:pPr>
      <w:r>
        <w:separator/>
      </w:r>
    </w:p>
  </w:footnote>
  <w:footnote w:type="continuationSeparator" w:id="0">
    <w:p w:rsidR="0025657D" w:rsidRDefault="0025657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529" w:rsidRDefault="00F645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529" w:rsidRDefault="00F645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529" w:rsidRDefault="00F645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657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57D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77409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452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3694DCB-2F1F-46B4-86E3-8BDCD96E0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3C482-9A43-456E-B4B7-BF3B3B83A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485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2025-10-30T07:57:00Z</dcterms:created>
  <dcterms:modified xsi:type="dcterms:W3CDTF">2025-10-30T07:57:00Z</dcterms:modified>
</cp:coreProperties>
</file>