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1466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83A2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83A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83A2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83A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83A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83A2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83A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83A2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83A2C" w:rsidRPr="007B107C" w:rsidTr="00B46B1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83A2C" w:rsidRPr="007B107C" w:rsidRDefault="00D83A2C" w:rsidP="00B46B1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83A2C" w:rsidRPr="007B107C" w:rsidRDefault="00D83A2C" w:rsidP="00B46B1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83A2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(t.j.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83A2C" w:rsidRPr="007B107C" w:rsidRDefault="00D83A2C" w:rsidP="00B46B1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83A2C" w:rsidRPr="007B107C" w:rsidRDefault="00D83A2C" w:rsidP="00B46B1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83A2C" w:rsidRPr="007B107C" w:rsidRDefault="00D83A2C" w:rsidP="00B46B1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83A2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83A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Organizacja XXV Krajowej Konferencji Elektroniki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83A2C" w:rsidRPr="00D83A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CRZP/204/2025/AZP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83A2C" w:rsidRPr="00D83A2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401" w:rsidRDefault="006F4401" w:rsidP="00D83A2C">
      <w:pPr>
        <w:spacing w:after="0" w:line="240" w:lineRule="auto"/>
      </w:pPr>
      <w:r>
        <w:separator/>
      </w:r>
    </w:p>
  </w:endnote>
  <w:endnote w:type="continuationSeparator" w:id="0">
    <w:p w:rsidR="006F4401" w:rsidRDefault="006F4401" w:rsidP="00D83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2C" w:rsidRDefault="00D83A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2C" w:rsidRDefault="00D83A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2C" w:rsidRDefault="00D83A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401" w:rsidRDefault="006F4401" w:rsidP="00D83A2C">
      <w:pPr>
        <w:spacing w:after="0" w:line="240" w:lineRule="auto"/>
      </w:pPr>
      <w:r>
        <w:separator/>
      </w:r>
    </w:p>
  </w:footnote>
  <w:footnote w:type="continuationSeparator" w:id="0">
    <w:p w:rsidR="006F4401" w:rsidRDefault="006F4401" w:rsidP="00D83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2C" w:rsidRDefault="00D83A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2C" w:rsidRDefault="00D83A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A2C" w:rsidRDefault="00D83A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DD"/>
    <w:rsid w:val="00014665"/>
    <w:rsid w:val="001448D9"/>
    <w:rsid w:val="002621C4"/>
    <w:rsid w:val="006F4401"/>
    <w:rsid w:val="007B107C"/>
    <w:rsid w:val="007C7D43"/>
    <w:rsid w:val="00843802"/>
    <w:rsid w:val="008750B3"/>
    <w:rsid w:val="00BB18DD"/>
    <w:rsid w:val="00C31816"/>
    <w:rsid w:val="00D83A2C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41D3E-3E5D-4659-8D11-606AC829A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3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3A2C"/>
  </w:style>
  <w:style w:type="paragraph" w:styleId="Stopka">
    <w:name w:val="footer"/>
    <w:basedOn w:val="Normalny"/>
    <w:link w:val="StopkaZnak"/>
    <w:uiPriority w:val="99"/>
    <w:unhideWhenUsed/>
    <w:rsid w:val="00D83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3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2025-10-29T11:44:00Z</cp:lastPrinted>
  <dcterms:created xsi:type="dcterms:W3CDTF">2025-11-05T08:00:00Z</dcterms:created>
  <dcterms:modified xsi:type="dcterms:W3CDTF">2025-11-05T08:00:00Z</dcterms:modified>
</cp:coreProperties>
</file>