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319" w:rsidRDefault="005D3319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3E6519" w:rsidRPr="009432A1" w:rsidRDefault="009B24D2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B24D2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9B24D2">
        <w:rPr>
          <w:rFonts w:ascii="Arial" w:hAnsi="Arial" w:cs="Arial"/>
          <w:sz w:val="24"/>
          <w:szCs w:val="24"/>
        </w:rPr>
        <w:t>2025-10-28</w:t>
      </w:r>
    </w:p>
    <w:p w:rsidR="003E6519" w:rsidRPr="009432A1" w:rsidRDefault="009B24D2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B24D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9B24D2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9B24D2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B24D2">
        <w:rPr>
          <w:rFonts w:ascii="Arial" w:hAnsi="Arial" w:cs="Arial"/>
          <w:sz w:val="24"/>
          <w:szCs w:val="24"/>
        </w:rPr>
        <w:t>69</w:t>
      </w:r>
    </w:p>
    <w:p w:rsidR="003E6519" w:rsidRPr="009432A1" w:rsidRDefault="009B24D2" w:rsidP="003E6519">
      <w:pPr>
        <w:rPr>
          <w:rFonts w:ascii="Arial" w:hAnsi="Arial" w:cs="Arial"/>
          <w:sz w:val="24"/>
          <w:szCs w:val="24"/>
        </w:rPr>
      </w:pPr>
      <w:r w:rsidRPr="009B24D2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B24D2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9B24D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B24D2">
              <w:rPr>
                <w:rFonts w:ascii="Arial" w:hAnsi="Arial" w:cs="Arial"/>
                <w:bCs/>
                <w:sz w:val="24"/>
                <w:szCs w:val="24"/>
              </w:rPr>
              <w:t>Dostawa sprzętu komputerowego dla Wydziału Budownictwa Politechniki Częstochowskiej (2 zadania)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B24D2" w:rsidRPr="004E4B64" w:rsidTr="0049744A">
        <w:tc>
          <w:tcPr>
            <w:tcW w:w="2269" w:type="dxa"/>
            <w:shd w:val="clear" w:color="auto" w:fill="auto"/>
          </w:tcPr>
          <w:p w:rsidR="009B24D2" w:rsidRPr="004E4B64" w:rsidRDefault="009B24D2" w:rsidP="0049744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B24D2" w:rsidRPr="004E4B64" w:rsidRDefault="009B24D2" w:rsidP="004974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B24D2">
              <w:rPr>
                <w:rFonts w:ascii="Arial" w:hAnsi="Arial" w:cs="Arial"/>
                <w:bCs/>
                <w:sz w:val="24"/>
                <w:szCs w:val="24"/>
              </w:rPr>
              <w:t>RZ-DZP.261.37.2025.MM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9B24D2" w:rsidRPr="009B24D2">
        <w:rPr>
          <w:rFonts w:ascii="Arial" w:hAnsi="Arial" w:cs="Arial"/>
          <w:sz w:val="24"/>
          <w:szCs w:val="24"/>
        </w:rPr>
        <w:t>(t.j.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B24D2" w:rsidRPr="00C902DE" w:rsidTr="004974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B24D2" w:rsidRPr="00C902DE" w:rsidRDefault="009B24D2" w:rsidP="0049744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B24D2">
              <w:rPr>
                <w:rFonts w:ascii="Arial" w:hAnsi="Arial" w:cs="Arial"/>
                <w:sz w:val="24"/>
                <w:szCs w:val="24"/>
              </w:rPr>
              <w:t>części 1 zamówienia w wysokości 23 093.33 zł brutto;</w:t>
            </w:r>
          </w:p>
        </w:tc>
      </w:tr>
      <w:tr w:rsidR="009B24D2" w:rsidRPr="00C902DE" w:rsidTr="004974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B24D2" w:rsidRPr="00C902DE" w:rsidRDefault="009B24D2" w:rsidP="0049744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B24D2">
              <w:rPr>
                <w:rFonts w:ascii="Arial" w:hAnsi="Arial" w:cs="Arial"/>
                <w:sz w:val="24"/>
                <w:szCs w:val="24"/>
              </w:rPr>
              <w:t>części 2 zamówienia w wysokości 11 250.00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E6519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672" w:rsidRDefault="00161672">
      <w:r>
        <w:separator/>
      </w:r>
    </w:p>
  </w:endnote>
  <w:endnote w:type="continuationSeparator" w:id="0">
    <w:p w:rsidR="00161672" w:rsidRDefault="00161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319" w:rsidRDefault="005D3319" w:rsidP="005D3319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5D3319" w:rsidRPr="009B2485" w:rsidTr="0049744A">
      <w:tc>
        <w:tcPr>
          <w:tcW w:w="0" w:type="auto"/>
          <w:vAlign w:val="center"/>
        </w:tcPr>
        <w:p w:rsidR="005D3319" w:rsidRDefault="005D3319" w:rsidP="005D3319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5D3319" w:rsidRDefault="005D3319" w:rsidP="005D3319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5D3319" w:rsidRDefault="005D3319" w:rsidP="005D3319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5D3319" w:rsidRDefault="005D3319" w:rsidP="005D3319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5D3319" w:rsidRDefault="005D3319" w:rsidP="005D3319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5D3319" w:rsidRDefault="005D3319" w:rsidP="005D3319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5D3319" w:rsidRDefault="005D3319" w:rsidP="005D3319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9F189D" w:rsidRPr="005D3319" w:rsidRDefault="005D3319" w:rsidP="005D3319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D33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672" w:rsidRDefault="00161672">
      <w:r>
        <w:separator/>
      </w:r>
    </w:p>
  </w:footnote>
  <w:footnote w:type="continuationSeparator" w:id="0">
    <w:p w:rsidR="00161672" w:rsidRDefault="001616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4D2" w:rsidRDefault="009B24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319" w:rsidRPr="0062295F" w:rsidRDefault="005D3319" w:rsidP="005D331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9B24D2" w:rsidRDefault="009B24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4D2" w:rsidRDefault="009B24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1672"/>
    <w:rsid w:val="00007727"/>
    <w:rsid w:val="00017720"/>
    <w:rsid w:val="00035488"/>
    <w:rsid w:val="000D7F25"/>
    <w:rsid w:val="000E00E5"/>
    <w:rsid w:val="00161672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D3319"/>
    <w:rsid w:val="0069085C"/>
    <w:rsid w:val="00804A9B"/>
    <w:rsid w:val="00843263"/>
    <w:rsid w:val="00861E75"/>
    <w:rsid w:val="00890B92"/>
    <w:rsid w:val="009B24D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20519F5"/>
  <w15:chartTrackingRefBased/>
  <w15:docId w15:val="{717AD72F-D57A-4BC9-B789-79662B757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5D3319"/>
  </w:style>
  <w:style w:type="paragraph" w:styleId="Bezodstpw">
    <w:name w:val="No Spacing"/>
    <w:uiPriority w:val="1"/>
    <w:qFormat/>
    <w:rsid w:val="005D331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2025-10-28T08:42:00Z</cp:lastPrinted>
  <dcterms:created xsi:type="dcterms:W3CDTF">2025-10-28T08:42:00Z</dcterms:created>
  <dcterms:modified xsi:type="dcterms:W3CDTF">2025-10-28T08:42:00Z</dcterms:modified>
</cp:coreProperties>
</file>