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027E6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AA0ED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A0ED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AA0ED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A0ED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A0ED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AA0ED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A0ED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A0ED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A0ED8" w:rsidRPr="007B107C" w:rsidTr="007D6AF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A0ED8" w:rsidRPr="007B107C" w:rsidRDefault="00AA0ED8" w:rsidP="007D6AFD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AA0ED8" w:rsidRPr="007B107C" w:rsidRDefault="00AA0ED8" w:rsidP="007D6AFD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A0ED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AA0ED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AA0ED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AA0ED8" w:rsidRPr="007B107C" w:rsidRDefault="00AA0ED8" w:rsidP="007D6AFD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AA0ED8" w:rsidRPr="007B107C" w:rsidRDefault="00AA0ED8" w:rsidP="007D6AFD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AA0ED8" w:rsidRPr="007B107C" w:rsidRDefault="00AA0ED8" w:rsidP="007D6AFD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AA0ED8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AA0ED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Kalendarze książkowe i biurkowe dla UMG na rok 2026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AA0ED8" w:rsidRPr="00AA0ED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CRZP/201/2025/AZP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AA0ED8" w:rsidRPr="00AA0ED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6E23" w:rsidRDefault="00CD6E23" w:rsidP="00AA0ED8">
      <w:pPr>
        <w:spacing w:after="0" w:line="240" w:lineRule="auto"/>
      </w:pPr>
      <w:r>
        <w:separator/>
      </w:r>
    </w:p>
  </w:endnote>
  <w:endnote w:type="continuationSeparator" w:id="0">
    <w:p w:rsidR="00CD6E23" w:rsidRDefault="00CD6E23" w:rsidP="00AA0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0ED8" w:rsidRDefault="00AA0E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0ED8" w:rsidRDefault="00AA0E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0ED8" w:rsidRDefault="00AA0E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6E23" w:rsidRDefault="00CD6E23" w:rsidP="00AA0ED8">
      <w:pPr>
        <w:spacing w:after="0" w:line="240" w:lineRule="auto"/>
      </w:pPr>
      <w:r>
        <w:separator/>
      </w:r>
    </w:p>
  </w:footnote>
  <w:footnote w:type="continuationSeparator" w:id="0">
    <w:p w:rsidR="00CD6E23" w:rsidRDefault="00CD6E23" w:rsidP="00AA0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0ED8" w:rsidRDefault="00AA0E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0ED8" w:rsidRDefault="00AA0E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0ED8" w:rsidRDefault="00AA0E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965"/>
    <w:rsid w:val="002621C4"/>
    <w:rsid w:val="003F5965"/>
    <w:rsid w:val="007B107C"/>
    <w:rsid w:val="007C7D43"/>
    <w:rsid w:val="008027E6"/>
    <w:rsid w:val="00843802"/>
    <w:rsid w:val="008750B3"/>
    <w:rsid w:val="009A43BF"/>
    <w:rsid w:val="00AA0ED8"/>
    <w:rsid w:val="00C31816"/>
    <w:rsid w:val="00CD6E23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BCF0AB-4322-4B0D-B4AC-C2DFDCA06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0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0ED8"/>
  </w:style>
  <w:style w:type="paragraph" w:styleId="Stopka">
    <w:name w:val="footer"/>
    <w:basedOn w:val="Normalny"/>
    <w:link w:val="StopkaZnak"/>
    <w:uiPriority w:val="99"/>
    <w:unhideWhenUsed/>
    <w:rsid w:val="00AA0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0ED8"/>
  </w:style>
  <w:style w:type="paragraph" w:styleId="Tekstdymka">
    <w:name w:val="Balloon Text"/>
    <w:basedOn w:val="Normalny"/>
    <w:link w:val="TekstdymkaZnak"/>
    <w:uiPriority w:val="99"/>
    <w:semiHidden/>
    <w:unhideWhenUsed/>
    <w:rsid w:val="00802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7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2025-10-28T06:55:00Z</cp:lastPrinted>
  <dcterms:created xsi:type="dcterms:W3CDTF">2025-11-05T07:56:00Z</dcterms:created>
  <dcterms:modified xsi:type="dcterms:W3CDTF">2025-11-05T07:56:00Z</dcterms:modified>
</cp:coreProperties>
</file>