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1647E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1647E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1647EF">
        <w:rPr>
          <w:rFonts w:ascii="Arial" w:hAnsi="Arial" w:cs="Arial"/>
        </w:rPr>
        <w:t>2025-10-23</w:t>
      </w:r>
    </w:p>
    <w:p w:rsidR="00081D13" w:rsidRPr="00353FDC" w:rsidRDefault="001647E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647EF">
        <w:rPr>
          <w:rFonts w:ascii="Arial" w:hAnsi="Arial" w:cs="Arial"/>
          <w:b/>
          <w:bCs/>
        </w:rPr>
        <w:t>Politechnika Częstochowska</w:t>
      </w:r>
    </w:p>
    <w:p w:rsidR="00081D13" w:rsidRPr="00353FDC" w:rsidRDefault="001647EF" w:rsidP="00081D13">
      <w:pPr>
        <w:spacing w:line="360" w:lineRule="auto"/>
        <w:ind w:right="3969"/>
        <w:rPr>
          <w:rFonts w:ascii="Arial" w:hAnsi="Arial" w:cs="Arial"/>
        </w:rPr>
      </w:pPr>
      <w:r w:rsidRPr="001647E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647EF">
        <w:rPr>
          <w:rFonts w:ascii="Arial" w:hAnsi="Arial" w:cs="Arial"/>
        </w:rPr>
        <w:t>69</w:t>
      </w:r>
    </w:p>
    <w:p w:rsidR="00081D13" w:rsidRPr="00353FDC" w:rsidRDefault="001647EF" w:rsidP="00081D13">
      <w:pPr>
        <w:ind w:right="3969"/>
        <w:rPr>
          <w:rFonts w:ascii="Arial" w:hAnsi="Arial" w:cs="Arial"/>
        </w:rPr>
      </w:pPr>
      <w:r w:rsidRPr="001647E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647EF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410E94" w:rsidRDefault="00410E94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647E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647EF">
              <w:rPr>
                <w:rFonts w:ascii="Arial" w:hAnsi="Arial" w:cs="Arial"/>
                <w:bCs/>
              </w:rPr>
              <w:t>Dostawa serwera obliczeniowego z wysokowydajną kartą GPU dla Katedry Sztucznej Inteligencji Politechniki Częstochowskiej</w:t>
            </w:r>
          </w:p>
        </w:tc>
      </w:tr>
      <w:tr w:rsidR="001647EF" w:rsidRPr="00353FDC" w:rsidTr="00741E76">
        <w:tc>
          <w:tcPr>
            <w:tcW w:w="2269" w:type="dxa"/>
            <w:shd w:val="clear" w:color="auto" w:fill="auto"/>
          </w:tcPr>
          <w:p w:rsidR="001647EF" w:rsidRPr="00353FDC" w:rsidRDefault="001647EF" w:rsidP="00741E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647EF" w:rsidRPr="00353FDC" w:rsidRDefault="001647EF" w:rsidP="00741E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647EF">
              <w:rPr>
                <w:rFonts w:ascii="Arial" w:hAnsi="Arial" w:cs="Arial"/>
                <w:bCs/>
              </w:rPr>
              <w:t>RZ-DZP.261.18.2025.MM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647EF" w:rsidRPr="001647E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647EF" w:rsidRPr="001647EF">
        <w:rPr>
          <w:rFonts w:ascii="Arial" w:hAnsi="Arial" w:cs="Arial"/>
        </w:rPr>
        <w:t>(</w:t>
      </w:r>
      <w:proofErr w:type="spellStart"/>
      <w:r w:rsidR="001647EF" w:rsidRPr="001647EF">
        <w:rPr>
          <w:rFonts w:ascii="Arial" w:hAnsi="Arial" w:cs="Arial"/>
        </w:rPr>
        <w:t>t.j</w:t>
      </w:r>
      <w:proofErr w:type="spellEnd"/>
      <w:r w:rsidR="001647EF" w:rsidRPr="001647EF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647EF" w:rsidRPr="00E1738E" w:rsidTr="00741E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647EF" w:rsidRDefault="001647EF" w:rsidP="00741E7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647EF">
              <w:rPr>
                <w:rFonts w:ascii="Arial" w:hAnsi="Arial" w:cs="Arial"/>
                <w:b/>
              </w:rPr>
              <w:lastRenderedPageBreak/>
              <w:t xml:space="preserve">Format </w:t>
            </w:r>
            <w:r w:rsidR="00410E94">
              <w:rPr>
                <w:rFonts w:ascii="Arial" w:hAnsi="Arial" w:cs="Arial"/>
                <w:b/>
              </w:rPr>
              <w:t xml:space="preserve">Sp. z o.o. </w:t>
            </w:r>
          </w:p>
          <w:p w:rsidR="001647EF" w:rsidRPr="00AC1F4A" w:rsidRDefault="001647EF" w:rsidP="00741E7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647EF">
              <w:rPr>
                <w:rFonts w:ascii="Arial" w:hAnsi="Arial" w:cs="Arial"/>
                <w:bCs/>
              </w:rPr>
              <w:t>Czereśniowa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647EF">
              <w:rPr>
                <w:rFonts w:ascii="Arial" w:hAnsi="Arial" w:cs="Arial"/>
                <w:bCs/>
              </w:rPr>
              <w:t>130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1647EF" w:rsidRPr="00E1738E" w:rsidRDefault="001647EF" w:rsidP="00741E7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647EF">
              <w:rPr>
                <w:rFonts w:ascii="Arial" w:hAnsi="Arial" w:cs="Arial"/>
                <w:bCs/>
              </w:rPr>
              <w:t>02-456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647EF">
              <w:rPr>
                <w:rFonts w:ascii="Arial" w:hAnsi="Arial" w:cs="Arial"/>
                <w:bCs/>
              </w:rPr>
              <w:t>Warszawa</w:t>
            </w:r>
          </w:p>
          <w:p w:rsidR="001647EF" w:rsidRPr="00BC506C" w:rsidRDefault="001647EF" w:rsidP="00741E7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647EF">
              <w:rPr>
                <w:rFonts w:ascii="Arial" w:hAnsi="Arial" w:cs="Arial"/>
                <w:b/>
              </w:rPr>
              <w:t>244 807.50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647EF" w:rsidRPr="00E1738E" w:rsidRDefault="001647EF" w:rsidP="00741E7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647EF" w:rsidRPr="00E1738E" w:rsidRDefault="001647EF" w:rsidP="00741E7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647E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410E94" w:rsidRDefault="00081D13" w:rsidP="00410E9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10E94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410E94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2410"/>
        <w:gridCol w:w="2552"/>
      </w:tblGrid>
      <w:tr w:rsidR="00410E94" w:rsidRPr="00410E94" w:rsidTr="00410E9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10E9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9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410E94" w:rsidRPr="00410E94" w:rsidRDefault="00410E94" w:rsidP="00410E9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10E9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9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10E94" w:rsidRPr="00410E94" w:rsidTr="00410E94">
        <w:tc>
          <w:tcPr>
            <w:tcW w:w="851" w:type="dxa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410E94" w:rsidRPr="00410E94" w:rsidRDefault="00410E94" w:rsidP="00410E9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10E94">
              <w:rPr>
                <w:rFonts w:ascii="Arial" w:hAnsi="Arial" w:cs="Arial"/>
                <w:b/>
                <w:sz w:val="24"/>
                <w:szCs w:val="24"/>
              </w:rPr>
              <w:t xml:space="preserve">Format Sp. z o.o. </w:t>
            </w:r>
          </w:p>
          <w:p w:rsidR="00410E94" w:rsidRPr="00410E94" w:rsidRDefault="00410E94" w:rsidP="00410E9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10E94">
              <w:rPr>
                <w:rFonts w:ascii="Arial" w:hAnsi="Arial" w:cs="Arial"/>
                <w:bCs/>
                <w:sz w:val="24"/>
                <w:szCs w:val="24"/>
              </w:rPr>
              <w:t>Czereśniowa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>130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10E94" w:rsidRPr="00410E94" w:rsidRDefault="00410E94" w:rsidP="00410E9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10E94">
              <w:rPr>
                <w:rFonts w:ascii="Arial" w:hAnsi="Arial" w:cs="Arial"/>
                <w:bCs/>
                <w:sz w:val="24"/>
                <w:szCs w:val="24"/>
              </w:rPr>
              <w:t>02-456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>Wars</w:t>
            </w:r>
            <w:bookmarkStart w:id="3" w:name="_GoBack"/>
            <w:bookmarkEnd w:id="3"/>
            <w:r w:rsidRPr="00410E94">
              <w:rPr>
                <w:rFonts w:ascii="Arial" w:hAnsi="Arial" w:cs="Arial"/>
                <w:bCs/>
                <w:sz w:val="24"/>
                <w:szCs w:val="24"/>
              </w:rPr>
              <w:t>zawa</w:t>
            </w:r>
          </w:p>
        </w:tc>
        <w:tc>
          <w:tcPr>
            <w:tcW w:w="2410" w:type="dxa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9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9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410E94" w:rsidRPr="00410E94" w:rsidTr="00410E94">
        <w:tc>
          <w:tcPr>
            <w:tcW w:w="851" w:type="dxa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410E94" w:rsidRPr="00410E94" w:rsidRDefault="00410E94" w:rsidP="00410E9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10E94">
              <w:rPr>
                <w:rFonts w:ascii="Arial" w:hAnsi="Arial" w:cs="Arial"/>
                <w:b/>
                <w:sz w:val="24"/>
                <w:szCs w:val="24"/>
              </w:rPr>
              <w:t xml:space="preserve">Data Experts Sp. z o.o. </w:t>
            </w:r>
          </w:p>
          <w:p w:rsidR="00410E94" w:rsidRPr="00410E94" w:rsidRDefault="00410E94" w:rsidP="00410E9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10E94">
              <w:rPr>
                <w:rFonts w:ascii="Arial" w:hAnsi="Arial" w:cs="Arial"/>
                <w:bCs/>
                <w:sz w:val="24"/>
                <w:szCs w:val="24"/>
              </w:rPr>
              <w:t>Chłodna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>51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10E94" w:rsidRPr="00410E94" w:rsidRDefault="00410E94" w:rsidP="00410E9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10E94">
              <w:rPr>
                <w:rFonts w:ascii="Arial" w:hAnsi="Arial" w:cs="Arial"/>
                <w:bCs/>
                <w:sz w:val="24"/>
                <w:szCs w:val="24"/>
              </w:rPr>
              <w:t>00-867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10E94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410" w:type="dxa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9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410E94" w:rsidRPr="00410E94" w:rsidRDefault="00410E94" w:rsidP="00410E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E9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410E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D91" w:rsidRDefault="001C6D91">
      <w:r>
        <w:separator/>
      </w:r>
    </w:p>
  </w:endnote>
  <w:endnote w:type="continuationSeparator" w:id="0">
    <w:p w:rsidR="001C6D91" w:rsidRDefault="001C6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7EF" w:rsidRDefault="001647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94" w:rsidRDefault="00410E94" w:rsidP="00410E94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410E94" w:rsidRPr="009B2485" w:rsidTr="00741E76">
      <w:tc>
        <w:tcPr>
          <w:tcW w:w="0" w:type="auto"/>
          <w:vAlign w:val="center"/>
        </w:tcPr>
        <w:p w:rsidR="00410E94" w:rsidRDefault="00410E94" w:rsidP="00410E94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410E94" w:rsidRDefault="00410E94" w:rsidP="00410E94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410E94" w:rsidRDefault="00410E94" w:rsidP="00410E94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410E94" w:rsidRDefault="00410E94" w:rsidP="00410E94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410E94" w:rsidRDefault="00410E94" w:rsidP="00410E94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410E94" w:rsidRDefault="00410E94" w:rsidP="00410E94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410E94" w:rsidRDefault="00410E94" w:rsidP="00410E94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410E94" w:rsidRPr="009B2485" w:rsidRDefault="00410E94" w:rsidP="00410E94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7EF" w:rsidRDefault="001647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D91" w:rsidRDefault="001C6D91">
      <w:r>
        <w:separator/>
      </w:r>
    </w:p>
  </w:footnote>
  <w:footnote w:type="continuationSeparator" w:id="0">
    <w:p w:rsidR="001C6D91" w:rsidRDefault="001C6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7EF" w:rsidRDefault="001647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94" w:rsidRPr="0062295F" w:rsidRDefault="00410E94" w:rsidP="00410E9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647EF" w:rsidRDefault="001647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7EF" w:rsidRDefault="001647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D91"/>
    <w:rsid w:val="00005838"/>
    <w:rsid w:val="00022322"/>
    <w:rsid w:val="00042497"/>
    <w:rsid w:val="00081D13"/>
    <w:rsid w:val="000C1E6F"/>
    <w:rsid w:val="000E4E56"/>
    <w:rsid w:val="001647EF"/>
    <w:rsid w:val="001A1468"/>
    <w:rsid w:val="001B7815"/>
    <w:rsid w:val="001C6D91"/>
    <w:rsid w:val="002B1E4F"/>
    <w:rsid w:val="002B6761"/>
    <w:rsid w:val="003445A0"/>
    <w:rsid w:val="003A0AFC"/>
    <w:rsid w:val="003D611C"/>
    <w:rsid w:val="00410E9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F485DD3"/>
  <w15:chartTrackingRefBased/>
  <w15:docId w15:val="{58D91998-827F-414F-B307-364E6C1FB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10E94"/>
    <w:rPr>
      <w:sz w:val="24"/>
      <w:szCs w:val="24"/>
    </w:rPr>
  </w:style>
  <w:style w:type="paragraph" w:styleId="Bezodstpw">
    <w:name w:val="No Spacing"/>
    <w:uiPriority w:val="1"/>
    <w:qFormat/>
    <w:rsid w:val="00410E9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2025-10-23T11:11:00Z</cp:lastPrinted>
  <dcterms:created xsi:type="dcterms:W3CDTF">2025-10-23T11:11:00Z</dcterms:created>
  <dcterms:modified xsi:type="dcterms:W3CDTF">2025-10-23T11:11:00Z</dcterms:modified>
</cp:coreProperties>
</file>