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243AF8" w:rsidRPr="00243AF8">
        <w:rPr>
          <w:rFonts w:ascii="Arial" w:hAnsi="Arial" w:cs="Arial"/>
          <w:bCs/>
          <w:sz w:val="24"/>
        </w:rPr>
        <w:t>2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6698"/>
        <w:gridCol w:w="426"/>
      </w:tblGrid>
      <w:tr w:rsidR="00ED20C7" w:rsidRPr="00ED20C7" w:rsidTr="000B56FE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gridSpan w:val="2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0B56FE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gridSpan w:val="2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A489C" w:rsidTr="000B56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6" w:type="dxa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243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3AF8">
              <w:rPr>
                <w:rFonts w:ascii="Arial" w:hAnsi="Arial" w:cs="Arial"/>
                <w:bCs/>
                <w:sz w:val="24"/>
                <w:szCs w:val="24"/>
              </w:rPr>
              <w:t>Dostawa, instalacja oraz uruchomienie i wdrożenie drukarki 3D do żywic oraz elastomerów dla Wydziału Budownictwa Politechniki Częstochowskiej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43AF8" w:rsidRPr="00CA5E56" w:rsidTr="00614119">
        <w:tc>
          <w:tcPr>
            <w:tcW w:w="2269" w:type="dxa"/>
            <w:shd w:val="clear" w:color="auto" w:fill="auto"/>
          </w:tcPr>
          <w:p w:rsidR="00243AF8" w:rsidRPr="00CA5E56" w:rsidRDefault="00243AF8" w:rsidP="0061411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243AF8" w:rsidRPr="00CA5E56" w:rsidRDefault="00243AF8" w:rsidP="006141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3AF8">
              <w:rPr>
                <w:rFonts w:ascii="Arial" w:hAnsi="Arial" w:cs="Arial"/>
                <w:bCs/>
                <w:sz w:val="24"/>
                <w:szCs w:val="24"/>
              </w:rPr>
              <w:t>RZ-DZP.261.49.2025.AR</w:t>
            </w:r>
          </w:p>
        </w:tc>
      </w:tr>
    </w:tbl>
    <w:p w:rsidR="00425DD9" w:rsidRDefault="00243AF8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243AF8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243AF8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243AF8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  <w:bookmarkStart w:id="1" w:name="_GoBack"/>
            <w:bookmarkEnd w:id="1"/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C8E" w:rsidRDefault="00D96C8E">
      <w:r>
        <w:separator/>
      </w:r>
    </w:p>
  </w:endnote>
  <w:endnote w:type="continuationSeparator" w:id="0">
    <w:p w:rsidR="00D96C8E" w:rsidRDefault="00D96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B56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B56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6C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C8E" w:rsidRDefault="00D96C8E">
      <w:r>
        <w:separator/>
      </w:r>
    </w:p>
  </w:footnote>
  <w:footnote w:type="continuationSeparator" w:id="0">
    <w:p w:rsidR="00D96C8E" w:rsidRDefault="00D96C8E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F8" w:rsidRDefault="00243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243AF8">
      <w:rPr>
        <w:rFonts w:ascii="Arial" w:hAnsi="Arial" w:cs="Arial"/>
      </w:rPr>
      <w:t>RZ-DZP.261.49.2025.AR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C8E"/>
    <w:rsid w:val="00085A19"/>
    <w:rsid w:val="000B56FE"/>
    <w:rsid w:val="000C3052"/>
    <w:rsid w:val="001D49D0"/>
    <w:rsid w:val="00243AF8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96C8E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27F923-BABB-4A86-88C7-6AE742FA4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CE84B-4682-4B4C-936D-B6FB3B9C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2000-12-14T19:24:00Z</cp:lastPrinted>
  <dcterms:created xsi:type="dcterms:W3CDTF">2025-10-16T06:19:00Z</dcterms:created>
  <dcterms:modified xsi:type="dcterms:W3CDTF">2025-10-16T06:19:00Z</dcterms:modified>
</cp:coreProperties>
</file>