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92F44" w:rsidRPr="00092F4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92F4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92F44">
        <w:rPr>
          <w:rFonts w:ascii="Arial" w:hAnsi="Arial" w:cs="Arial"/>
        </w:rPr>
        <w:t>Politechnika Częstochowska</w:t>
      </w:r>
    </w:p>
    <w:p w:rsidR="006676AE" w:rsidRPr="0012157F" w:rsidRDefault="00092F4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92F4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92F4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92F4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92F4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92F4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2F44" w:rsidRPr="0012157F" w:rsidTr="00614119">
        <w:tc>
          <w:tcPr>
            <w:tcW w:w="9104" w:type="dxa"/>
            <w:shd w:val="clear" w:color="auto" w:fill="D9D9D9"/>
          </w:tcPr>
          <w:p w:rsidR="00092F44" w:rsidRPr="0012157F" w:rsidRDefault="00092F44" w:rsidP="0061411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92F44" w:rsidRPr="0012157F" w:rsidRDefault="00092F44" w:rsidP="006141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92F4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92F4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92F4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92F44" w:rsidRPr="00612283" w:rsidRDefault="00092F44" w:rsidP="0061411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92F44" w:rsidRPr="00612283" w:rsidRDefault="00092F44" w:rsidP="00614119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092F44" w:rsidRPr="0012157F" w:rsidRDefault="00092F44" w:rsidP="0061411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92F4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2F4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instalacja oraz uruchomienie i wdrożenie drukarki 3D do żywic oraz elastomerów dla Wydziału Budownictwa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92F44" w:rsidRPr="00A2540E" w:rsidTr="00614119">
        <w:tc>
          <w:tcPr>
            <w:tcW w:w="2269" w:type="dxa"/>
            <w:shd w:val="clear" w:color="auto" w:fill="auto"/>
          </w:tcPr>
          <w:p w:rsidR="00092F44" w:rsidRPr="00A2540E" w:rsidRDefault="00092F44" w:rsidP="0061411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92F44" w:rsidRPr="00A2540E" w:rsidRDefault="00092F44" w:rsidP="0061411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2F4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RZ-DZP.261.49.2025.AR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2F44" w:rsidRPr="00092F4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92F44" w:rsidRPr="0012157F" w:rsidTr="006141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F44" w:rsidRPr="0012157F" w:rsidRDefault="00092F44" w:rsidP="0061411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2F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F44" w:rsidRPr="0012157F" w:rsidRDefault="00092F44" w:rsidP="00614119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2F4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92F44" w:rsidRPr="0012157F" w:rsidRDefault="0089599B" w:rsidP="00C531E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pkt. 7.2 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SWZ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CC5" w:rsidRDefault="00083CC5" w:rsidP="0038231F">
      <w:pPr>
        <w:spacing w:after="0" w:line="240" w:lineRule="auto"/>
      </w:pPr>
      <w:r>
        <w:separator/>
      </w:r>
    </w:p>
  </w:endnote>
  <w:endnote w:type="continuationSeparator" w:id="0">
    <w:p w:rsidR="00083CC5" w:rsidRDefault="00083C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F44" w:rsidRDefault="00092F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87D6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87D6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F44" w:rsidRDefault="00092F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CC5" w:rsidRDefault="00083CC5" w:rsidP="0038231F">
      <w:pPr>
        <w:spacing w:after="0" w:line="240" w:lineRule="auto"/>
      </w:pPr>
      <w:r>
        <w:separator/>
      </w:r>
    </w:p>
  </w:footnote>
  <w:footnote w:type="continuationSeparator" w:id="0">
    <w:p w:rsidR="00083CC5" w:rsidRDefault="00083CC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F44" w:rsidRDefault="00092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F44" w:rsidRDefault="00092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F44" w:rsidRDefault="00092F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CC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3CC5"/>
    <w:rsid w:val="000857C0"/>
    <w:rsid w:val="00092F44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87D69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599B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31E5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0FB8B0F-CD55-46F5-897C-B62A19F21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52A49-3B01-43BA-849E-CB2803067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2025-10-22T05:57:00Z</cp:lastPrinted>
  <dcterms:created xsi:type="dcterms:W3CDTF">2025-10-22T06:11:00Z</dcterms:created>
  <dcterms:modified xsi:type="dcterms:W3CDTF">2025-10-22T06:11:00Z</dcterms:modified>
</cp:coreProperties>
</file>