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E71E07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71E07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E71E07">
        <w:rPr>
          <w:rFonts w:ascii="Arial" w:hAnsi="Arial" w:cs="Arial"/>
        </w:rPr>
        <w:t>2025-10-21</w:t>
      </w:r>
    </w:p>
    <w:p w:rsidR="00081D13" w:rsidRPr="00353FDC" w:rsidRDefault="00E71E0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71E07">
        <w:rPr>
          <w:rFonts w:ascii="Arial" w:hAnsi="Arial" w:cs="Arial"/>
          <w:b/>
          <w:bCs/>
        </w:rPr>
        <w:t>Politechnika Częstochowska</w:t>
      </w:r>
    </w:p>
    <w:p w:rsidR="00081D13" w:rsidRPr="00353FDC" w:rsidRDefault="00E71E07" w:rsidP="00081D13">
      <w:pPr>
        <w:spacing w:line="360" w:lineRule="auto"/>
        <w:ind w:right="3969"/>
        <w:rPr>
          <w:rFonts w:ascii="Arial" w:hAnsi="Arial" w:cs="Arial"/>
        </w:rPr>
      </w:pPr>
      <w:r w:rsidRPr="00E71E07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E71E07">
        <w:rPr>
          <w:rFonts w:ascii="Arial" w:hAnsi="Arial" w:cs="Arial"/>
        </w:rPr>
        <w:t>69</w:t>
      </w:r>
    </w:p>
    <w:p w:rsidR="00081D13" w:rsidRPr="00353FDC" w:rsidRDefault="00E71E07" w:rsidP="00081D13">
      <w:pPr>
        <w:ind w:right="3969"/>
        <w:rPr>
          <w:rFonts w:ascii="Arial" w:hAnsi="Arial" w:cs="Arial"/>
        </w:rPr>
      </w:pPr>
      <w:r w:rsidRPr="00E71E07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E71E07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134CE1" w:rsidRDefault="00134CE1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71E0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71E07">
              <w:rPr>
                <w:rFonts w:ascii="Arial" w:hAnsi="Arial" w:cs="Arial"/>
                <w:bCs/>
              </w:rPr>
              <w:t>Promocja Politechniki Częstochowskiej poprzez zespół żeńskiej drużyny piłki siatkowej biorący udział w rozgrywkach centralnej klasy rozgrywkowej II lub wyższej ligi kobiet organizowanych przez PZPS</w:t>
            </w:r>
          </w:p>
        </w:tc>
      </w:tr>
      <w:tr w:rsidR="00E71E07" w:rsidRPr="00353FDC" w:rsidTr="006755FA">
        <w:tc>
          <w:tcPr>
            <w:tcW w:w="2269" w:type="dxa"/>
            <w:shd w:val="clear" w:color="auto" w:fill="auto"/>
          </w:tcPr>
          <w:p w:rsidR="00E71E07" w:rsidRPr="00353FDC" w:rsidRDefault="00E71E07" w:rsidP="006755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71E07" w:rsidRPr="00353FDC" w:rsidRDefault="00E71E07" w:rsidP="006755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71E07">
              <w:rPr>
                <w:rFonts w:ascii="Arial" w:hAnsi="Arial" w:cs="Arial"/>
                <w:bCs/>
              </w:rPr>
              <w:t>RZ-DZP.261.34.2025.MM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71E07" w:rsidRPr="00E71E07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71E07" w:rsidRPr="00E71E07">
        <w:rPr>
          <w:rFonts w:ascii="Arial" w:hAnsi="Arial" w:cs="Arial"/>
        </w:rPr>
        <w:t>(</w:t>
      </w:r>
      <w:proofErr w:type="spellStart"/>
      <w:r w:rsidR="00E71E07" w:rsidRPr="00E71E07">
        <w:rPr>
          <w:rFonts w:ascii="Arial" w:hAnsi="Arial" w:cs="Arial"/>
        </w:rPr>
        <w:t>t.j</w:t>
      </w:r>
      <w:proofErr w:type="spellEnd"/>
      <w:r w:rsidR="00E71E07" w:rsidRPr="00E71E07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71E07" w:rsidRPr="00E1738E" w:rsidTr="006755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71E07" w:rsidRDefault="00E71E07" w:rsidP="006755F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71E07">
              <w:rPr>
                <w:rFonts w:ascii="Arial" w:hAnsi="Arial" w:cs="Arial"/>
                <w:b/>
              </w:rPr>
              <w:lastRenderedPageBreak/>
              <w:t>Klub Sportowy ,,Częstochowianka"</w:t>
            </w:r>
          </w:p>
          <w:p w:rsidR="00E71E07" w:rsidRPr="00AC1F4A" w:rsidRDefault="00E71E07" w:rsidP="006755F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71E07">
              <w:rPr>
                <w:rFonts w:ascii="Arial" w:hAnsi="Arial" w:cs="Arial"/>
                <w:bCs/>
              </w:rPr>
              <w:t>Rejtana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71E07">
              <w:rPr>
                <w:rFonts w:ascii="Arial" w:hAnsi="Arial" w:cs="Arial"/>
                <w:bCs/>
              </w:rPr>
              <w:t>7c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E71E07" w:rsidRPr="00E1738E" w:rsidRDefault="00E71E07" w:rsidP="006755F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71E07">
              <w:rPr>
                <w:rFonts w:ascii="Arial" w:hAnsi="Arial" w:cs="Arial"/>
                <w:bCs/>
              </w:rPr>
              <w:t>42-200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71E07">
              <w:rPr>
                <w:rFonts w:ascii="Arial" w:hAnsi="Arial" w:cs="Arial"/>
                <w:bCs/>
              </w:rPr>
              <w:t>Częstochowa</w:t>
            </w:r>
          </w:p>
          <w:p w:rsidR="00E71E07" w:rsidRPr="00BC506C" w:rsidRDefault="00E71E07" w:rsidP="006755F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71E07">
              <w:rPr>
                <w:rFonts w:ascii="Arial" w:hAnsi="Arial" w:cs="Arial"/>
                <w:b/>
              </w:rPr>
              <w:t>123 000.00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71E07" w:rsidRPr="00E1738E" w:rsidRDefault="00E71E07" w:rsidP="006755F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71E07" w:rsidRPr="00E1738E" w:rsidRDefault="00E71E07" w:rsidP="006755F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71E07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134CE1" w:rsidRDefault="00081D13" w:rsidP="00134CE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134CE1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134CE1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1984"/>
        <w:gridCol w:w="2694"/>
      </w:tblGrid>
      <w:tr w:rsidR="00134CE1" w:rsidRPr="00134CE1" w:rsidTr="00134CE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34CE1" w:rsidRPr="00134CE1" w:rsidRDefault="00134CE1" w:rsidP="00134C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134CE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34CE1" w:rsidRPr="00134CE1" w:rsidRDefault="00134CE1" w:rsidP="00134C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4CE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134CE1" w:rsidRPr="00134CE1" w:rsidRDefault="00134CE1" w:rsidP="00134CE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34CE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694" w:type="dxa"/>
            <w:shd w:val="clear" w:color="auto" w:fill="F2F2F2"/>
            <w:vAlign w:val="center"/>
          </w:tcPr>
          <w:p w:rsidR="00134CE1" w:rsidRPr="00134CE1" w:rsidRDefault="00134CE1" w:rsidP="00134C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4CE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34CE1" w:rsidRPr="00134CE1" w:rsidTr="00134CE1">
        <w:tc>
          <w:tcPr>
            <w:tcW w:w="851" w:type="dxa"/>
            <w:vAlign w:val="center"/>
          </w:tcPr>
          <w:p w:rsidR="00134CE1" w:rsidRPr="00134CE1" w:rsidRDefault="00134CE1" w:rsidP="00134C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4CE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134CE1" w:rsidRPr="00134CE1" w:rsidRDefault="00134CE1" w:rsidP="00134CE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34CE1">
              <w:rPr>
                <w:rFonts w:ascii="Arial" w:hAnsi="Arial" w:cs="Arial"/>
                <w:b/>
                <w:sz w:val="24"/>
                <w:szCs w:val="24"/>
              </w:rPr>
              <w:t>Klub Sportowy ,,Częstochowianka"</w:t>
            </w:r>
          </w:p>
          <w:p w:rsidR="00134CE1" w:rsidRPr="00134CE1" w:rsidRDefault="00134CE1" w:rsidP="00134CE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34CE1">
              <w:rPr>
                <w:rFonts w:ascii="Arial" w:hAnsi="Arial" w:cs="Arial"/>
                <w:bCs/>
                <w:sz w:val="24"/>
                <w:szCs w:val="24"/>
              </w:rPr>
              <w:t>Rejtana</w:t>
            </w:r>
            <w:r w:rsidRPr="00134CE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34CE1">
              <w:rPr>
                <w:rFonts w:ascii="Arial" w:hAnsi="Arial" w:cs="Arial"/>
                <w:bCs/>
                <w:sz w:val="24"/>
                <w:szCs w:val="24"/>
              </w:rPr>
              <w:t>7c</w:t>
            </w:r>
            <w:r w:rsidRPr="00134CE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134CE1" w:rsidRPr="00134CE1" w:rsidRDefault="00134CE1" w:rsidP="00134CE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34CE1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134CE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34CE1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984" w:type="dxa"/>
            <w:vAlign w:val="center"/>
          </w:tcPr>
          <w:p w:rsidR="00134CE1" w:rsidRPr="00134CE1" w:rsidRDefault="00134CE1" w:rsidP="00134C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4CE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694" w:type="dxa"/>
            <w:vAlign w:val="center"/>
          </w:tcPr>
          <w:p w:rsidR="00134CE1" w:rsidRPr="00134CE1" w:rsidRDefault="00134CE1" w:rsidP="00134C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4CE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3" w:name="_GoBack"/>
      <w:bookmarkEnd w:id="0"/>
      <w:bookmarkEnd w:id="3"/>
    </w:p>
    <w:sectPr w:rsidR="008642B3" w:rsidRPr="00005838" w:rsidSect="00134C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062" w:rsidRDefault="00C02062">
      <w:r>
        <w:separator/>
      </w:r>
    </w:p>
  </w:endnote>
  <w:endnote w:type="continuationSeparator" w:id="0">
    <w:p w:rsidR="00C02062" w:rsidRDefault="00C02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E07" w:rsidRDefault="00E71E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CE1" w:rsidRDefault="00134CE1" w:rsidP="00134CE1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34CE1" w:rsidRPr="009B2485" w:rsidTr="006755FA">
      <w:tc>
        <w:tcPr>
          <w:tcW w:w="0" w:type="auto"/>
          <w:vAlign w:val="center"/>
        </w:tcPr>
        <w:p w:rsidR="00134CE1" w:rsidRDefault="00134CE1" w:rsidP="00134CE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134CE1" w:rsidRDefault="00134CE1" w:rsidP="00134CE1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134CE1" w:rsidRDefault="00134CE1" w:rsidP="00134CE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134CE1" w:rsidRDefault="00134CE1" w:rsidP="00134CE1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134CE1" w:rsidRDefault="00134CE1" w:rsidP="00134CE1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134CE1" w:rsidRDefault="00134CE1" w:rsidP="00134CE1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134CE1" w:rsidRDefault="00134CE1" w:rsidP="00134CE1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134CE1" w:rsidRDefault="00134CE1" w:rsidP="00134CE1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E07" w:rsidRDefault="00E71E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062" w:rsidRDefault="00C02062">
      <w:r>
        <w:separator/>
      </w:r>
    </w:p>
  </w:footnote>
  <w:footnote w:type="continuationSeparator" w:id="0">
    <w:p w:rsidR="00C02062" w:rsidRDefault="00C02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E07" w:rsidRDefault="00E71E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CE1" w:rsidRPr="0062295F" w:rsidRDefault="00134CE1" w:rsidP="00134CE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71E07" w:rsidRDefault="00E71E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E07" w:rsidRDefault="00E71E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062"/>
    <w:rsid w:val="00005838"/>
    <w:rsid w:val="00022322"/>
    <w:rsid w:val="00042497"/>
    <w:rsid w:val="00081D13"/>
    <w:rsid w:val="000C1E6F"/>
    <w:rsid w:val="000E4E56"/>
    <w:rsid w:val="00134CE1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2062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1E07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587F911"/>
  <w15:chartTrackingRefBased/>
  <w15:docId w15:val="{10E9A8D6-A19D-489B-B335-33E2E9745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34CE1"/>
    <w:rPr>
      <w:sz w:val="24"/>
      <w:szCs w:val="24"/>
    </w:rPr>
  </w:style>
  <w:style w:type="paragraph" w:styleId="Bezodstpw">
    <w:name w:val="No Spacing"/>
    <w:uiPriority w:val="1"/>
    <w:qFormat/>
    <w:rsid w:val="00134CE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2025-10-21T13:00:00Z</cp:lastPrinted>
  <dcterms:created xsi:type="dcterms:W3CDTF">2025-10-21T13:00:00Z</dcterms:created>
  <dcterms:modified xsi:type="dcterms:W3CDTF">2025-10-21T13:00:00Z</dcterms:modified>
</cp:coreProperties>
</file>