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E05" w:rsidRPr="00353FDC" w:rsidRDefault="00FB1E05" w:rsidP="00020311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EC6A1C">
        <w:rPr>
          <w:rFonts w:ascii="Arial" w:hAnsi="Arial" w:cs="Arial"/>
        </w:rPr>
        <w:t>Częstochowa</w:t>
      </w:r>
      <w:r w:rsidRPr="00353FDC">
        <w:rPr>
          <w:rFonts w:ascii="Arial" w:hAnsi="Arial" w:cs="Arial"/>
        </w:rPr>
        <w:t xml:space="preserve"> dnia: </w:t>
      </w:r>
      <w:r>
        <w:rPr>
          <w:rFonts w:ascii="Arial" w:hAnsi="Arial" w:cs="Arial"/>
        </w:rPr>
        <w:t>2025-10-30</w:t>
      </w:r>
    </w:p>
    <w:p w:rsidR="00FB1E05" w:rsidRPr="00353FDC" w:rsidRDefault="00FB1E05" w:rsidP="00020311">
      <w:pPr>
        <w:spacing w:line="360" w:lineRule="auto"/>
        <w:ind w:right="3969"/>
        <w:rPr>
          <w:rFonts w:ascii="Arial" w:hAnsi="Arial" w:cs="Arial"/>
          <w:b/>
          <w:bCs/>
        </w:rPr>
      </w:pPr>
      <w:r w:rsidRPr="00EC6A1C">
        <w:rPr>
          <w:rFonts w:ascii="Arial" w:hAnsi="Arial" w:cs="Arial"/>
          <w:b/>
          <w:bCs/>
        </w:rPr>
        <w:t>Politechnika Częstochowska</w:t>
      </w:r>
    </w:p>
    <w:p w:rsidR="00FB1E05" w:rsidRPr="00353FDC" w:rsidRDefault="00FB1E05" w:rsidP="00020311">
      <w:pPr>
        <w:spacing w:line="360" w:lineRule="auto"/>
        <w:ind w:right="3969"/>
        <w:rPr>
          <w:rFonts w:ascii="Arial" w:hAnsi="Arial" w:cs="Arial"/>
        </w:rPr>
      </w:pPr>
      <w:r w:rsidRPr="00EC6A1C">
        <w:rPr>
          <w:rFonts w:ascii="Arial" w:hAnsi="Arial" w:cs="Arial"/>
        </w:rPr>
        <w:t>Dąbrowskiego</w:t>
      </w:r>
      <w:r w:rsidRPr="00353FDC">
        <w:rPr>
          <w:rFonts w:ascii="Arial" w:hAnsi="Arial" w:cs="Arial"/>
        </w:rPr>
        <w:t xml:space="preserve"> </w:t>
      </w:r>
      <w:r w:rsidRPr="00EC6A1C">
        <w:rPr>
          <w:rFonts w:ascii="Arial" w:hAnsi="Arial" w:cs="Arial"/>
        </w:rPr>
        <w:t>69</w:t>
      </w:r>
    </w:p>
    <w:p w:rsidR="00FB1E05" w:rsidRPr="00353FDC" w:rsidRDefault="00FB1E05" w:rsidP="00020311">
      <w:pPr>
        <w:spacing w:line="360" w:lineRule="auto"/>
        <w:ind w:right="3969"/>
        <w:rPr>
          <w:rFonts w:ascii="Arial" w:hAnsi="Arial" w:cs="Arial"/>
        </w:rPr>
      </w:pPr>
      <w:r w:rsidRPr="00EC6A1C">
        <w:rPr>
          <w:rFonts w:ascii="Arial" w:hAnsi="Arial" w:cs="Arial"/>
        </w:rPr>
        <w:t>42-201</w:t>
      </w:r>
      <w:r w:rsidRPr="00353FDC">
        <w:rPr>
          <w:rFonts w:ascii="Arial" w:hAnsi="Arial" w:cs="Arial"/>
        </w:rPr>
        <w:t xml:space="preserve"> </w:t>
      </w:r>
      <w:r w:rsidRPr="00EC6A1C">
        <w:rPr>
          <w:rFonts w:ascii="Arial" w:hAnsi="Arial" w:cs="Arial"/>
        </w:rPr>
        <w:t>Częstochowa</w:t>
      </w:r>
    </w:p>
    <w:p w:rsidR="00FB1E05" w:rsidRPr="00524B34" w:rsidRDefault="00FB1E05" w:rsidP="00020311">
      <w:pPr>
        <w:tabs>
          <w:tab w:val="right" w:pos="9072"/>
        </w:tabs>
        <w:spacing w:after="600" w:line="360" w:lineRule="auto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:rsidR="00FB1E05" w:rsidRDefault="00FB1E05" w:rsidP="00020311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FB1E05" w:rsidRPr="00353FDC" w:rsidTr="003252A9">
        <w:tc>
          <w:tcPr>
            <w:tcW w:w="10065" w:type="dxa"/>
            <w:shd w:val="clear" w:color="auto" w:fill="F2F2F2"/>
            <w:hideMark/>
          </w:tcPr>
          <w:p w:rsidR="00FB1E05" w:rsidRPr="00353FDC" w:rsidRDefault="00FB1E05" w:rsidP="00020311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FB1E05" w:rsidRPr="00353FDC" w:rsidRDefault="00FB1E05" w:rsidP="0002031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E4565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PONOWNYM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FB1E05" w:rsidRPr="00353FDC" w:rsidRDefault="00FB1E05" w:rsidP="00020311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FB1E05" w:rsidRPr="00353FDC" w:rsidRDefault="00FB1E05" w:rsidP="00020311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FB1E05" w:rsidRPr="00353FDC" w:rsidTr="003252A9">
        <w:tc>
          <w:tcPr>
            <w:tcW w:w="2269" w:type="dxa"/>
            <w:shd w:val="clear" w:color="auto" w:fill="auto"/>
          </w:tcPr>
          <w:p w:rsidR="00FB1E05" w:rsidRPr="00353FDC" w:rsidRDefault="00FB1E05" w:rsidP="0002031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FB1E05" w:rsidRPr="00353FDC" w:rsidRDefault="00FB1E05" w:rsidP="000203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6A1C">
              <w:rPr>
                <w:rFonts w:ascii="Arial" w:hAnsi="Arial" w:cs="Arial"/>
                <w:bCs/>
              </w:rPr>
              <w:t>Dostawa artykułów reklamowych dla Centrum Studentów Zagranicznych Politechniki Częstochowskiej</w:t>
            </w:r>
          </w:p>
        </w:tc>
      </w:tr>
      <w:tr w:rsidR="00FB1E05" w:rsidRPr="00353FDC" w:rsidTr="003252A9">
        <w:tc>
          <w:tcPr>
            <w:tcW w:w="2269" w:type="dxa"/>
            <w:shd w:val="clear" w:color="auto" w:fill="auto"/>
          </w:tcPr>
          <w:p w:rsidR="00FB1E05" w:rsidRPr="00353FDC" w:rsidRDefault="00FB1E05" w:rsidP="000203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B1E05" w:rsidRPr="00353FDC" w:rsidRDefault="00FB1E05" w:rsidP="000203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6A1C">
              <w:rPr>
                <w:rFonts w:ascii="Arial" w:hAnsi="Arial" w:cs="Arial"/>
                <w:bCs/>
              </w:rPr>
              <w:t>RZ-DZP.262.17.2025.MT</w:t>
            </w:r>
          </w:p>
        </w:tc>
      </w:tr>
    </w:tbl>
    <w:p w:rsidR="00FB1E05" w:rsidRDefault="00FB1E05" w:rsidP="0002031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450138" w:rsidRDefault="00450138" w:rsidP="00020311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Zgodnie z art. 263 ustawy z dnia 11 września 2019r.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 U. z 2024 poz. 1320) jeżeli wykonawca, którego oferta została wybrana jako najkorzystniejsza, uchyla się od zawarcia umowy w sprawie zamówienia publicznego lub nie wnosi wymaganego zabezpieczenia należytego wykonania umowy, </w:t>
      </w:r>
      <w:r>
        <w:rPr>
          <w:rFonts w:ascii="Arial" w:hAnsi="Arial" w:cs="Arial"/>
          <w:u w:val="single"/>
        </w:rPr>
        <w:t>zamawiający może dokonać ponownego badania i oceny ofert spośród ofert pozostałych w postępowaniu wykonawców oraz wybrać najkorzystniejszą ofertę</w:t>
      </w:r>
      <w:r>
        <w:rPr>
          <w:rFonts w:ascii="Arial" w:hAnsi="Arial" w:cs="Arial"/>
        </w:rPr>
        <w:t xml:space="preserve"> albo unieważnić postępowanie.</w:t>
      </w:r>
    </w:p>
    <w:p w:rsidR="00020311" w:rsidRDefault="00020311" w:rsidP="00020311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 związku z uchyleniem się od zawarcia umowy przez firmę </w:t>
      </w:r>
      <w:r>
        <w:rPr>
          <w:rFonts w:ascii="Arial" w:hAnsi="Arial" w:cs="Arial"/>
          <w:b/>
        </w:rPr>
        <w:t>GOMA MARIUSZ MARKUT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Cs/>
        </w:rPr>
        <w:t xml:space="preserve">Zamawiający dokonał </w:t>
      </w:r>
      <w:r>
        <w:rPr>
          <w:rFonts w:ascii="Arial" w:hAnsi="Arial" w:cs="Arial"/>
        </w:rPr>
        <w:t xml:space="preserve"> ponownego badania i oceny ofert spośród ofert pozostałych w postępowaniu Wykonawców.</w:t>
      </w:r>
    </w:p>
    <w:p w:rsidR="00FB1E05" w:rsidRPr="00E1738E" w:rsidRDefault="00450138" w:rsidP="00020311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 związku z powyższym, </w:t>
      </w:r>
      <w:r w:rsidR="00FB1E05" w:rsidRPr="00081D13">
        <w:rPr>
          <w:rFonts w:ascii="Arial" w:hAnsi="Arial" w:cs="Arial"/>
        </w:rPr>
        <w:t xml:space="preserve">Zamawiający, </w:t>
      </w:r>
      <w:r w:rsidR="00FB1E05" w:rsidRPr="00EC6A1C">
        <w:rPr>
          <w:rFonts w:ascii="Arial" w:hAnsi="Arial" w:cs="Arial"/>
          <w:b/>
        </w:rPr>
        <w:t>Politechnika Częstochowska</w:t>
      </w:r>
      <w:r w:rsidR="00FB1E05" w:rsidRPr="00081D13">
        <w:rPr>
          <w:rFonts w:ascii="Arial" w:hAnsi="Arial" w:cs="Arial"/>
        </w:rPr>
        <w:t xml:space="preserve">, działając na podstawie art. 253 ust. 1 pkt. 1 i ust. 2 </w:t>
      </w:r>
      <w:r w:rsidR="00FB1E05" w:rsidRPr="008D02AA">
        <w:rPr>
          <w:rFonts w:ascii="Arial" w:hAnsi="Arial" w:cs="Arial"/>
        </w:rPr>
        <w:t xml:space="preserve">ustawy z dnia 11 września 2019r. Prawo zamówień publicznych </w:t>
      </w:r>
      <w:r w:rsidR="00FB1E05" w:rsidRPr="00EC6A1C">
        <w:rPr>
          <w:rFonts w:ascii="Arial" w:hAnsi="Arial" w:cs="Arial"/>
        </w:rPr>
        <w:t>(</w:t>
      </w:r>
      <w:proofErr w:type="spellStart"/>
      <w:r w:rsidR="00FB1E05" w:rsidRPr="00EC6A1C">
        <w:rPr>
          <w:rFonts w:ascii="Arial" w:hAnsi="Arial" w:cs="Arial"/>
        </w:rPr>
        <w:t>t.j</w:t>
      </w:r>
      <w:proofErr w:type="spellEnd"/>
      <w:r w:rsidR="00FB1E05" w:rsidRPr="00EC6A1C">
        <w:rPr>
          <w:rFonts w:ascii="Arial" w:hAnsi="Arial" w:cs="Arial"/>
        </w:rPr>
        <w:t>. Dz. U. z 2024 poz. 1320)</w:t>
      </w:r>
      <w:r w:rsidR="00FB1E05" w:rsidRPr="008D02AA">
        <w:rPr>
          <w:rFonts w:ascii="Arial" w:hAnsi="Arial" w:cs="Arial"/>
        </w:rPr>
        <w:t xml:space="preserve">, zwanej dalej „ustawą </w:t>
      </w:r>
      <w:proofErr w:type="spellStart"/>
      <w:r w:rsidR="00FB1E05" w:rsidRPr="008D02AA">
        <w:rPr>
          <w:rFonts w:ascii="Arial" w:hAnsi="Arial" w:cs="Arial"/>
        </w:rPr>
        <w:t>Pzp</w:t>
      </w:r>
      <w:proofErr w:type="spellEnd"/>
      <w:r w:rsidR="00FB1E05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FB1E05">
        <w:rPr>
          <w:rFonts w:ascii="Arial" w:hAnsi="Arial" w:cs="Arial"/>
        </w:rPr>
        <w:t xml:space="preserve"> złożona przez wykonawcę</w:t>
      </w:r>
      <w:r w:rsidR="00FB1E05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B1E05" w:rsidRPr="00E1738E" w:rsidTr="003252A9">
        <w:trPr>
          <w:cantSplit/>
        </w:trPr>
        <w:tc>
          <w:tcPr>
            <w:tcW w:w="10080" w:type="dxa"/>
          </w:tcPr>
          <w:p w:rsidR="00450138" w:rsidRDefault="00450138" w:rsidP="0002031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POL-PAPIER SPÓŁKA Z OGRANICZONĄ ODPOWIEDZIALNOŚCIĄ</w:t>
            </w:r>
          </w:p>
          <w:p w:rsidR="00450138" w:rsidRDefault="00450138" w:rsidP="0002031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NOWA 5A </w:t>
            </w:r>
          </w:p>
          <w:p w:rsidR="00450138" w:rsidRDefault="00450138" w:rsidP="00020311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42-240 Kościelec</w:t>
            </w:r>
          </w:p>
          <w:p w:rsidR="00450138" w:rsidRDefault="00450138" w:rsidP="00020311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 cenę wykonania przedmiotu zamówienia w wysokości </w:t>
            </w:r>
            <w:r>
              <w:rPr>
                <w:rFonts w:ascii="Arial" w:hAnsi="Arial" w:cs="Arial"/>
                <w:b/>
              </w:rPr>
              <w:t>7 626.00 zł brutto</w:t>
            </w:r>
            <w:r>
              <w:rPr>
                <w:rFonts w:ascii="Arial" w:hAnsi="Arial" w:cs="Arial"/>
                <w:bCs/>
              </w:rPr>
              <w:t>.</w:t>
            </w:r>
          </w:p>
          <w:p w:rsidR="00450138" w:rsidRDefault="00450138" w:rsidP="00020311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Uzasadnienie wyboru:</w:t>
            </w:r>
          </w:p>
          <w:p w:rsidR="00FB1E05" w:rsidRPr="00E1738E" w:rsidRDefault="00450138" w:rsidP="000203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Wybrana oferta jest ofertą najkorzystniejszą. Oferta ta spełnia wymagania określone w SWZ             i nie podlega odrzuceniu, a w wyniku przeprowadzonej oceny oferta przedmiotowego Wykonawcy otrzymała największą liczbę punktów - 100,00 pkt. Cena oferty mieści się w możliwościach finansowych Zamawiającego.</w:t>
            </w:r>
            <w:r w:rsidR="00FB1E05" w:rsidRPr="00EC6A1C">
              <w:rPr>
                <w:rFonts w:ascii="Arial" w:hAnsi="Arial" w:cs="Arial"/>
              </w:rPr>
              <w:t>.</w:t>
            </w:r>
          </w:p>
        </w:tc>
      </w:tr>
    </w:tbl>
    <w:p w:rsidR="00FB1E05" w:rsidRDefault="00FB1E05" w:rsidP="0002031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701"/>
        <w:gridCol w:w="1843"/>
        <w:gridCol w:w="2552"/>
      </w:tblGrid>
      <w:tr w:rsidR="00450138" w:rsidTr="00450138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50138" w:rsidRDefault="00450138" w:rsidP="0002031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50138" w:rsidRDefault="00450138" w:rsidP="0002031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450138" w:rsidTr="004501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POL-PAPIER SPÓŁKA Z OGRANICZONĄ ODPOWIEDZIALNOŚCIĄ</w:t>
            </w:r>
          </w:p>
          <w:p w:rsidR="00450138" w:rsidRDefault="00450138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NOWA 5A </w:t>
            </w:r>
          </w:p>
          <w:p w:rsidR="00450138" w:rsidRDefault="00450138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42-240 Kościelec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450138" w:rsidTr="004501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Intermedia Paweł Kędzierski</w:t>
            </w:r>
          </w:p>
          <w:p w:rsidR="00450138" w:rsidRDefault="00450138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Spółdzielcza 17 </w:t>
            </w:r>
          </w:p>
          <w:p w:rsidR="00450138" w:rsidRDefault="00450138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09-407 Płock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69,68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89,68</w:t>
            </w:r>
          </w:p>
        </w:tc>
      </w:tr>
      <w:tr w:rsidR="00450138" w:rsidTr="004501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XD GIFTS Sp. z.o.o</w:t>
            </w:r>
          </w:p>
          <w:p w:rsidR="00450138" w:rsidRDefault="00450138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Kolejowa 6 </w:t>
            </w:r>
          </w:p>
          <w:p w:rsidR="00450138" w:rsidRDefault="00450138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60-185 Skórzewo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58,68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78,68</w:t>
            </w:r>
          </w:p>
        </w:tc>
      </w:tr>
      <w:tr w:rsidR="00450138" w:rsidTr="004501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Agencja Reklamowa SOLDIES Dominik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Maślerz</w:t>
            </w:r>
            <w:proofErr w:type="spellEnd"/>
          </w:p>
          <w:p w:rsidR="00450138" w:rsidRDefault="00450138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Droginia 320 </w:t>
            </w:r>
          </w:p>
          <w:p w:rsidR="00450138" w:rsidRDefault="00450138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32-400 Myślenice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57,26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77,26</w:t>
            </w:r>
          </w:p>
        </w:tc>
      </w:tr>
      <w:tr w:rsidR="00450138" w:rsidTr="004501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PPHU LIR Elżbieta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450138" w:rsidRDefault="00450138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450138" w:rsidRDefault="00450138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38,15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58,15</w:t>
            </w:r>
          </w:p>
        </w:tc>
      </w:tr>
      <w:tr w:rsidR="00450138" w:rsidTr="004501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450138" w:rsidRDefault="00450138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450138" w:rsidRDefault="00450138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31,92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51,92</w:t>
            </w:r>
          </w:p>
        </w:tc>
      </w:tr>
      <w:tr w:rsidR="00450138" w:rsidTr="004501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GOMA MARIUSZ MARKUT</w:t>
            </w:r>
          </w:p>
          <w:p w:rsidR="00450138" w:rsidRDefault="00450138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MIRECKIEGO 13 </w:t>
            </w:r>
          </w:p>
          <w:p w:rsidR="00450138" w:rsidRDefault="00450138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37-450 Stalowa Wola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138" w:rsidRDefault="00450138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-</w:t>
            </w:r>
          </w:p>
        </w:tc>
      </w:tr>
    </w:tbl>
    <w:p w:rsidR="00FB1E05" w:rsidRDefault="00FB1E05" w:rsidP="00020311">
      <w:pPr>
        <w:spacing w:after="600" w:line="360" w:lineRule="auto"/>
        <w:jc w:val="right"/>
        <w:rPr>
          <w:rFonts w:ascii="Arial" w:hAnsi="Arial" w:cs="Arial"/>
        </w:rPr>
      </w:pPr>
    </w:p>
    <w:p w:rsidR="00020311" w:rsidRDefault="00020311" w:rsidP="00020311">
      <w:pPr>
        <w:spacing w:after="600" w:line="360" w:lineRule="auto"/>
        <w:jc w:val="right"/>
        <w:rPr>
          <w:rFonts w:ascii="Arial" w:hAnsi="Arial" w:cs="Arial"/>
        </w:rPr>
      </w:pPr>
    </w:p>
    <w:p w:rsidR="00081D13" w:rsidRPr="00353FDC" w:rsidRDefault="00EC6A1C" w:rsidP="00020311">
      <w:pPr>
        <w:spacing w:after="60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EC6A1C">
        <w:rPr>
          <w:rFonts w:ascii="Arial" w:hAnsi="Arial" w:cs="Arial"/>
        </w:rPr>
        <w:lastRenderedPageBreak/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9A248D">
        <w:rPr>
          <w:rFonts w:ascii="Arial" w:hAnsi="Arial" w:cs="Arial"/>
        </w:rPr>
        <w:t>2025-10-21</w:t>
      </w:r>
    </w:p>
    <w:p w:rsidR="00081D13" w:rsidRPr="00353FDC" w:rsidRDefault="00EC6A1C" w:rsidP="00020311">
      <w:pPr>
        <w:spacing w:line="360" w:lineRule="auto"/>
        <w:ind w:right="3969"/>
        <w:rPr>
          <w:rFonts w:ascii="Arial" w:hAnsi="Arial" w:cs="Arial"/>
          <w:b/>
          <w:bCs/>
        </w:rPr>
      </w:pPr>
      <w:r w:rsidRPr="00EC6A1C">
        <w:rPr>
          <w:rFonts w:ascii="Arial" w:hAnsi="Arial" w:cs="Arial"/>
          <w:b/>
          <w:bCs/>
        </w:rPr>
        <w:t>Politechnika Częstochowska</w:t>
      </w:r>
    </w:p>
    <w:p w:rsidR="00081D13" w:rsidRPr="00353FDC" w:rsidRDefault="00EC6A1C" w:rsidP="00020311">
      <w:pPr>
        <w:spacing w:line="360" w:lineRule="auto"/>
        <w:ind w:right="3969"/>
        <w:rPr>
          <w:rFonts w:ascii="Arial" w:hAnsi="Arial" w:cs="Arial"/>
        </w:rPr>
      </w:pPr>
      <w:r w:rsidRPr="00EC6A1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C6A1C">
        <w:rPr>
          <w:rFonts w:ascii="Arial" w:hAnsi="Arial" w:cs="Arial"/>
        </w:rPr>
        <w:t>69</w:t>
      </w:r>
    </w:p>
    <w:p w:rsidR="00081D13" w:rsidRPr="00353FDC" w:rsidRDefault="00EC6A1C" w:rsidP="00020311">
      <w:pPr>
        <w:spacing w:line="360" w:lineRule="auto"/>
        <w:ind w:right="3969"/>
        <w:rPr>
          <w:rFonts w:ascii="Arial" w:hAnsi="Arial" w:cs="Arial"/>
        </w:rPr>
      </w:pPr>
      <w:r w:rsidRPr="00EC6A1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C6A1C">
        <w:rPr>
          <w:rFonts w:ascii="Arial" w:hAnsi="Arial" w:cs="Arial"/>
        </w:rPr>
        <w:t>Częstochowa</w:t>
      </w:r>
    </w:p>
    <w:p w:rsidR="00081D13" w:rsidRPr="00524B34" w:rsidRDefault="00081D13" w:rsidP="00020311">
      <w:pPr>
        <w:tabs>
          <w:tab w:val="right" w:pos="9072"/>
        </w:tabs>
        <w:spacing w:after="600" w:line="360" w:lineRule="auto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:rsidR="00081D13" w:rsidRDefault="00081D13" w:rsidP="00020311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020311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020311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20311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020311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02031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C6A1C" w:rsidP="000203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6A1C">
              <w:rPr>
                <w:rFonts w:ascii="Arial" w:hAnsi="Arial" w:cs="Arial"/>
                <w:bCs/>
              </w:rPr>
              <w:t>Dostawa artykułów reklamowych dla Centrum Studentów Zagranicznych Politechniki Częstochowskiej</w:t>
            </w:r>
          </w:p>
        </w:tc>
      </w:tr>
      <w:tr w:rsidR="00EC6A1C" w:rsidRPr="00353FDC" w:rsidTr="004C53C6">
        <w:tc>
          <w:tcPr>
            <w:tcW w:w="2269" w:type="dxa"/>
            <w:shd w:val="clear" w:color="auto" w:fill="auto"/>
          </w:tcPr>
          <w:p w:rsidR="00EC6A1C" w:rsidRPr="00353FDC" w:rsidRDefault="00EC6A1C" w:rsidP="0002031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C6A1C" w:rsidRPr="00353FDC" w:rsidRDefault="00EC6A1C" w:rsidP="0002031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C6A1C">
              <w:rPr>
                <w:rFonts w:ascii="Arial" w:hAnsi="Arial" w:cs="Arial"/>
                <w:bCs/>
              </w:rPr>
              <w:t>RZ-DZP.262.17.2025.MT</w:t>
            </w:r>
          </w:p>
        </w:tc>
      </w:tr>
    </w:tbl>
    <w:p w:rsidR="00081D13" w:rsidRDefault="00081D13" w:rsidP="00020311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020311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C6A1C" w:rsidRPr="00EC6A1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</w:t>
      </w:r>
      <w:r w:rsidR="00E4565F">
        <w:rPr>
          <w:rFonts w:ascii="Arial" w:hAnsi="Arial" w:cs="Arial"/>
        </w:rPr>
        <w:t xml:space="preserve">         </w:t>
      </w:r>
      <w:r w:rsidR="00A17CDB" w:rsidRPr="00081D13">
        <w:rPr>
          <w:rFonts w:ascii="Arial" w:hAnsi="Arial" w:cs="Arial"/>
        </w:rPr>
        <w:t xml:space="preserve">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C6A1C" w:rsidRPr="00EC6A1C">
        <w:rPr>
          <w:rFonts w:ascii="Arial" w:hAnsi="Arial" w:cs="Arial"/>
        </w:rPr>
        <w:t>(</w:t>
      </w:r>
      <w:proofErr w:type="spellStart"/>
      <w:r w:rsidR="00EC6A1C" w:rsidRPr="00EC6A1C">
        <w:rPr>
          <w:rFonts w:ascii="Arial" w:hAnsi="Arial" w:cs="Arial"/>
        </w:rPr>
        <w:t>t.j</w:t>
      </w:r>
      <w:proofErr w:type="spellEnd"/>
      <w:r w:rsidR="00EC6A1C" w:rsidRPr="00EC6A1C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C6A1C" w:rsidRPr="00E1738E" w:rsidTr="004C53C6">
        <w:trPr>
          <w:cantSplit/>
        </w:trPr>
        <w:tc>
          <w:tcPr>
            <w:tcW w:w="10080" w:type="dxa"/>
          </w:tcPr>
          <w:p w:rsidR="00EC6A1C" w:rsidRDefault="00EC6A1C" w:rsidP="0002031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C6A1C">
              <w:rPr>
                <w:rFonts w:ascii="Arial" w:hAnsi="Arial" w:cs="Arial"/>
                <w:b/>
              </w:rPr>
              <w:lastRenderedPageBreak/>
              <w:t>GOMA MARIUSZ MARKUT</w:t>
            </w:r>
          </w:p>
          <w:p w:rsidR="00EC6A1C" w:rsidRPr="00AC1F4A" w:rsidRDefault="00EC6A1C" w:rsidP="0002031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C6A1C">
              <w:rPr>
                <w:rFonts w:ascii="Arial" w:hAnsi="Arial" w:cs="Arial"/>
                <w:bCs/>
              </w:rPr>
              <w:t>MIRECKIEGO 13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EC6A1C" w:rsidRPr="00E1738E" w:rsidRDefault="00EC6A1C" w:rsidP="00020311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EC6A1C">
              <w:rPr>
                <w:rFonts w:ascii="Arial" w:hAnsi="Arial" w:cs="Arial"/>
                <w:bCs/>
              </w:rPr>
              <w:t>37-450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C6A1C">
              <w:rPr>
                <w:rFonts w:ascii="Arial" w:hAnsi="Arial" w:cs="Arial"/>
                <w:bCs/>
              </w:rPr>
              <w:t>Stalowa Wola</w:t>
            </w:r>
          </w:p>
          <w:p w:rsidR="00EC6A1C" w:rsidRPr="00BC506C" w:rsidRDefault="00EC6A1C" w:rsidP="00020311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EC6A1C">
              <w:rPr>
                <w:rFonts w:ascii="Arial" w:hAnsi="Arial" w:cs="Arial"/>
                <w:b/>
              </w:rPr>
              <w:t>6 714.57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C6A1C" w:rsidRPr="00E1738E" w:rsidRDefault="00EC6A1C" w:rsidP="00020311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C6A1C" w:rsidRPr="00E1738E" w:rsidRDefault="00EC6A1C" w:rsidP="0002031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C6A1C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3210FE">
              <w:rPr>
                <w:rFonts w:ascii="Arial" w:hAnsi="Arial" w:cs="Arial"/>
              </w:rPr>
              <w:t xml:space="preserve">          </w:t>
            </w:r>
            <w:r w:rsidRPr="00EC6A1C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Default="00081D13" w:rsidP="0002031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985"/>
        <w:gridCol w:w="1843"/>
        <w:gridCol w:w="1984"/>
      </w:tblGrid>
      <w:tr w:rsidR="003210FE" w:rsidRPr="005C0828" w:rsidTr="00EB172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C082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3210FE" w:rsidRPr="005C0828" w:rsidRDefault="003210FE" w:rsidP="0002031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3210FE" w:rsidRPr="005C0828" w:rsidRDefault="003210FE" w:rsidP="0002031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210FE" w:rsidRPr="005C0828" w:rsidTr="00EB1725">
        <w:tc>
          <w:tcPr>
            <w:tcW w:w="851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3210FE" w:rsidRPr="005C0828" w:rsidRDefault="003210FE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828">
              <w:rPr>
                <w:rFonts w:ascii="Arial" w:hAnsi="Arial" w:cs="Arial"/>
                <w:b/>
                <w:sz w:val="24"/>
                <w:szCs w:val="24"/>
              </w:rPr>
              <w:t>GOMA MARIUSZ MARKUT</w:t>
            </w:r>
          </w:p>
          <w:p w:rsidR="003210FE" w:rsidRPr="005C0828" w:rsidRDefault="003210FE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MIRECKIEGO 13</w:t>
            </w:r>
          </w:p>
          <w:p w:rsidR="003210FE" w:rsidRPr="005C0828" w:rsidRDefault="003210FE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37-450 Stalowa Wola</w:t>
            </w:r>
          </w:p>
        </w:tc>
        <w:tc>
          <w:tcPr>
            <w:tcW w:w="1985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843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3210FE" w:rsidRPr="005C0828" w:rsidTr="00EB1725">
        <w:tc>
          <w:tcPr>
            <w:tcW w:w="851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3210FE" w:rsidRPr="005C0828" w:rsidRDefault="003210FE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828">
              <w:rPr>
                <w:rFonts w:ascii="Arial" w:hAnsi="Arial" w:cs="Arial"/>
                <w:b/>
                <w:sz w:val="24"/>
                <w:szCs w:val="24"/>
              </w:rPr>
              <w:t>POL-PAPIER SPÓŁKA Z OGRANICZONĄ ODPOWIEDZIALNOŚCIĄ</w:t>
            </w:r>
          </w:p>
          <w:p w:rsidR="003210FE" w:rsidRPr="005C0828" w:rsidRDefault="003210FE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 xml:space="preserve">NOWA 5A </w:t>
            </w:r>
          </w:p>
          <w:p w:rsidR="003210FE" w:rsidRPr="005C0828" w:rsidRDefault="003210FE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42-240 Kościelec</w:t>
            </w:r>
          </w:p>
        </w:tc>
        <w:tc>
          <w:tcPr>
            <w:tcW w:w="1985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70,44</w:t>
            </w:r>
          </w:p>
        </w:tc>
        <w:tc>
          <w:tcPr>
            <w:tcW w:w="1843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90,44</w:t>
            </w:r>
          </w:p>
        </w:tc>
      </w:tr>
      <w:tr w:rsidR="003210FE" w:rsidRPr="005C0828" w:rsidTr="00EB1725">
        <w:tc>
          <w:tcPr>
            <w:tcW w:w="851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3210FE" w:rsidRPr="005C0828" w:rsidRDefault="003210FE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828">
              <w:rPr>
                <w:rFonts w:ascii="Arial" w:hAnsi="Arial" w:cs="Arial"/>
                <w:b/>
                <w:sz w:val="24"/>
                <w:szCs w:val="24"/>
              </w:rPr>
              <w:t>Intermedia Paweł Kędzierski</w:t>
            </w:r>
          </w:p>
          <w:p w:rsidR="003210FE" w:rsidRPr="005C0828" w:rsidRDefault="003210FE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 xml:space="preserve">Spółdzielcza 17 </w:t>
            </w:r>
          </w:p>
          <w:p w:rsidR="003210FE" w:rsidRPr="005C0828" w:rsidRDefault="003210FE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09-407 Płock</w:t>
            </w:r>
          </w:p>
        </w:tc>
        <w:tc>
          <w:tcPr>
            <w:tcW w:w="1985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61,36</w:t>
            </w:r>
          </w:p>
        </w:tc>
        <w:tc>
          <w:tcPr>
            <w:tcW w:w="1843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81,36</w:t>
            </w:r>
          </w:p>
        </w:tc>
      </w:tr>
      <w:tr w:rsidR="003210FE" w:rsidRPr="005C0828" w:rsidTr="00EB1725">
        <w:tc>
          <w:tcPr>
            <w:tcW w:w="851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3118" w:type="dxa"/>
            <w:vAlign w:val="center"/>
          </w:tcPr>
          <w:p w:rsidR="003210FE" w:rsidRPr="005C0828" w:rsidRDefault="003210FE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828">
              <w:rPr>
                <w:rFonts w:ascii="Arial" w:hAnsi="Arial" w:cs="Arial"/>
                <w:b/>
                <w:sz w:val="24"/>
                <w:szCs w:val="24"/>
              </w:rPr>
              <w:t>XD GIFTS Sp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5C0828">
              <w:rPr>
                <w:rFonts w:ascii="Arial" w:hAnsi="Arial" w:cs="Arial"/>
                <w:b/>
                <w:sz w:val="24"/>
                <w:szCs w:val="24"/>
              </w:rPr>
              <w:t xml:space="preserve"> z.o.o</w:t>
            </w:r>
          </w:p>
          <w:p w:rsidR="003210FE" w:rsidRPr="005C0828" w:rsidRDefault="003210FE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 xml:space="preserve">Kolejowa 6 </w:t>
            </w:r>
          </w:p>
          <w:p w:rsidR="003210FE" w:rsidRPr="005C0828" w:rsidRDefault="003210FE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60-185 Skórzewo</w:t>
            </w:r>
          </w:p>
        </w:tc>
        <w:tc>
          <w:tcPr>
            <w:tcW w:w="1985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51,67</w:t>
            </w:r>
          </w:p>
        </w:tc>
        <w:tc>
          <w:tcPr>
            <w:tcW w:w="1843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71,67</w:t>
            </w:r>
          </w:p>
        </w:tc>
      </w:tr>
      <w:tr w:rsidR="003210FE" w:rsidRPr="005C0828" w:rsidTr="00EB1725">
        <w:tc>
          <w:tcPr>
            <w:tcW w:w="851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118" w:type="dxa"/>
            <w:vAlign w:val="center"/>
          </w:tcPr>
          <w:p w:rsidR="003210FE" w:rsidRPr="005C0828" w:rsidRDefault="003210FE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828">
              <w:rPr>
                <w:rFonts w:ascii="Arial" w:hAnsi="Arial" w:cs="Arial"/>
                <w:b/>
                <w:sz w:val="24"/>
                <w:szCs w:val="24"/>
              </w:rPr>
              <w:t xml:space="preserve">Agencja Reklamowa SOLDIES Dominik </w:t>
            </w:r>
            <w:proofErr w:type="spellStart"/>
            <w:r w:rsidRPr="005C0828">
              <w:rPr>
                <w:rFonts w:ascii="Arial" w:hAnsi="Arial" w:cs="Arial"/>
                <w:b/>
                <w:sz w:val="24"/>
                <w:szCs w:val="24"/>
              </w:rPr>
              <w:t>Maślerz</w:t>
            </w:r>
            <w:proofErr w:type="spellEnd"/>
          </w:p>
          <w:p w:rsidR="003210FE" w:rsidRPr="005C0828" w:rsidRDefault="003210FE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 xml:space="preserve">Droginia 320 </w:t>
            </w:r>
          </w:p>
          <w:p w:rsidR="003210FE" w:rsidRPr="005C0828" w:rsidRDefault="003210FE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32-400 Myślenice</w:t>
            </w:r>
          </w:p>
        </w:tc>
        <w:tc>
          <w:tcPr>
            <w:tcW w:w="1985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50,41</w:t>
            </w:r>
          </w:p>
        </w:tc>
        <w:tc>
          <w:tcPr>
            <w:tcW w:w="1843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70,41</w:t>
            </w:r>
          </w:p>
        </w:tc>
      </w:tr>
      <w:tr w:rsidR="003210FE" w:rsidRPr="005C0828" w:rsidTr="00EB1725">
        <w:tc>
          <w:tcPr>
            <w:tcW w:w="851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118" w:type="dxa"/>
            <w:vAlign w:val="center"/>
          </w:tcPr>
          <w:p w:rsidR="003210FE" w:rsidRPr="005C0828" w:rsidRDefault="003210FE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PPHU LIR Elż</w:t>
            </w:r>
            <w:r w:rsidRPr="005C0828">
              <w:rPr>
                <w:rFonts w:ascii="Arial" w:hAnsi="Arial" w:cs="Arial"/>
                <w:b/>
                <w:sz w:val="24"/>
                <w:szCs w:val="24"/>
              </w:rPr>
              <w:t xml:space="preserve">bieta </w:t>
            </w:r>
            <w:proofErr w:type="spellStart"/>
            <w:r w:rsidRPr="005C0828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3210FE" w:rsidRPr="005C0828" w:rsidRDefault="003210FE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3210FE" w:rsidRPr="005C0828" w:rsidRDefault="003210FE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1985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33,59</w:t>
            </w:r>
          </w:p>
        </w:tc>
        <w:tc>
          <w:tcPr>
            <w:tcW w:w="1843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53,59</w:t>
            </w:r>
          </w:p>
        </w:tc>
      </w:tr>
      <w:tr w:rsidR="003210FE" w:rsidRPr="005C0828" w:rsidTr="00EB1725">
        <w:tc>
          <w:tcPr>
            <w:tcW w:w="851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118" w:type="dxa"/>
            <w:vAlign w:val="center"/>
          </w:tcPr>
          <w:p w:rsidR="003210FE" w:rsidRPr="005C0828" w:rsidRDefault="003210FE" w:rsidP="0002031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0828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3210FE" w:rsidRPr="005C0828" w:rsidRDefault="003210FE" w:rsidP="0002031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3210FE" w:rsidRPr="005C0828" w:rsidRDefault="003210FE" w:rsidP="0002031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C0828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1985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28,11</w:t>
            </w:r>
          </w:p>
        </w:tc>
        <w:tc>
          <w:tcPr>
            <w:tcW w:w="1843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3210FE" w:rsidRPr="005C0828" w:rsidRDefault="003210FE" w:rsidP="0002031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828">
              <w:rPr>
                <w:rFonts w:ascii="Arial" w:hAnsi="Arial" w:cs="Arial"/>
                <w:sz w:val="24"/>
                <w:szCs w:val="24"/>
              </w:rPr>
              <w:t xml:space="preserve">  48,11</w:t>
            </w:r>
          </w:p>
        </w:tc>
      </w:tr>
    </w:tbl>
    <w:p w:rsidR="003210FE" w:rsidRPr="008D02AA" w:rsidRDefault="003210FE" w:rsidP="0002031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020311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020311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3210FE">
      <w:headerReference w:type="default" r:id="rId6"/>
      <w:footerReference w:type="default" r:id="rId7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D8C" w:rsidRDefault="00612D8C">
      <w:r>
        <w:separator/>
      </w:r>
    </w:p>
  </w:endnote>
  <w:endnote w:type="continuationSeparator" w:id="0">
    <w:p w:rsidR="00612D8C" w:rsidRDefault="00612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48D" w:rsidRPr="009A248D" w:rsidRDefault="007B69F1" w:rsidP="009A248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100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9A248D" w:rsidRPr="009A248D" w:rsidTr="004471FC">
      <w:tc>
        <w:tcPr>
          <w:tcW w:w="0" w:type="auto"/>
          <w:shd w:val="clear" w:color="auto" w:fill="auto"/>
          <w:vAlign w:val="center"/>
        </w:tcPr>
        <w:p w:rsidR="009A248D" w:rsidRPr="009A248D" w:rsidRDefault="009A248D" w:rsidP="009A248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A248D" w:rsidRPr="009A248D" w:rsidRDefault="009A248D" w:rsidP="009A248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9A248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9A248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9A248D" w:rsidRPr="009A248D" w:rsidRDefault="009A248D" w:rsidP="009A248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9A248D" w:rsidRPr="009A248D" w:rsidRDefault="009A248D" w:rsidP="009A248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9A248D" w:rsidRPr="009A248D" w:rsidRDefault="009A248D" w:rsidP="009A248D">
    <w:pPr>
      <w:spacing w:line="276" w:lineRule="auto"/>
      <w:rPr>
        <w:rFonts w:ascii="Roboto" w:hAnsi="Roboto"/>
        <w:b/>
        <w:bCs/>
        <w:sz w:val="22"/>
        <w:szCs w:val="22"/>
      </w:rPr>
    </w:pPr>
    <w:r w:rsidRPr="009A248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9A248D" w:rsidRPr="009A248D" w:rsidRDefault="007B69F1" w:rsidP="009A248D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4103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9A248D" w:rsidRPr="009A248D">
      <w:rPr>
        <w:rFonts w:ascii="Roboto" w:hAnsi="Roboto"/>
        <w:sz w:val="22"/>
        <w:szCs w:val="22"/>
      </w:rPr>
      <w:t>ul. Gen. J.H. Dąbrowskiego 69, 42-201 Częstochowa</w:t>
    </w:r>
  </w:p>
  <w:p w:rsidR="009A248D" w:rsidRPr="009A248D" w:rsidRDefault="009A248D" w:rsidP="009A248D">
    <w:pPr>
      <w:spacing w:line="276" w:lineRule="auto"/>
      <w:rPr>
        <w:rFonts w:ascii="Roboto" w:hAnsi="Roboto"/>
        <w:noProof/>
        <w:sz w:val="22"/>
        <w:szCs w:val="22"/>
      </w:rPr>
    </w:pPr>
    <w:r w:rsidRPr="009A248D">
      <w:rPr>
        <w:rFonts w:ascii="Roboto" w:hAnsi="Roboto"/>
        <w:sz w:val="22"/>
        <w:szCs w:val="22"/>
      </w:rPr>
      <w:t>tel. +48 34 325 02 56, e-mail: dyrektor.inwestycji@pcz.pl</w:t>
    </w:r>
  </w:p>
  <w:p w:rsidR="009A248D" w:rsidRPr="009A248D" w:rsidRDefault="009A248D" w:rsidP="009A248D">
    <w:pPr>
      <w:rPr>
        <w:rFonts w:ascii="Roboto" w:hAnsi="Roboto"/>
        <w:b/>
        <w:sz w:val="22"/>
        <w:szCs w:val="22"/>
      </w:rPr>
    </w:pPr>
    <w:r w:rsidRPr="009A248D">
      <w:rPr>
        <w:rFonts w:ascii="Roboto" w:hAnsi="Roboto"/>
        <w:b/>
        <w:sz w:val="22"/>
        <w:szCs w:val="22"/>
      </w:rPr>
      <w:t>www.pcz.pl</w:t>
    </w:r>
  </w:p>
  <w:p w:rsidR="009A248D" w:rsidRPr="009A248D" w:rsidRDefault="007B69F1" w:rsidP="009A248D">
    <w:pPr>
      <w:rPr>
        <w:rFonts w:ascii="Roboto" w:hAnsi="Roboto"/>
        <w:b/>
        <w:color w:val="F07E26"/>
      </w:rPr>
    </w:pPr>
    <w:r>
      <w:rPr>
        <w:rFonts w:ascii="Arial" w:hAnsi="Arial"/>
        <w:noProof/>
        <w:sz w:val="22"/>
        <w:szCs w:val="22"/>
      </w:rPr>
      <w:pict>
        <v:shape id="_x0000_s4099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B69F1">
      <w:rPr>
        <w:rFonts w:ascii="Arial" w:hAnsi="Arial"/>
        <w:noProof/>
        <w:sz w:val="18"/>
      </w:rPr>
      <w:t>6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B69F1">
      <w:rPr>
        <w:rFonts w:ascii="Arial" w:hAnsi="Arial"/>
        <w:noProof/>
        <w:sz w:val="18"/>
      </w:rPr>
      <w:t>6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D8C" w:rsidRDefault="00612D8C">
      <w:r>
        <w:separator/>
      </w:r>
    </w:p>
  </w:footnote>
  <w:footnote w:type="continuationSeparator" w:id="0">
    <w:p w:rsidR="00612D8C" w:rsidRDefault="00612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48D" w:rsidRPr="009A248D" w:rsidRDefault="007B69F1" w:rsidP="009A248D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.95pt;margin-top:57pt;width:425.25pt;height:.05pt;z-index:251659264;visibility:visible" strokeweight="1.5pt"/>
      </w:pict>
    </w:r>
  </w:p>
  <w:p w:rsidR="00EC6A1C" w:rsidRDefault="00EC6A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4"/>
    <o:shapelayout v:ext="edit">
      <o:idmap v:ext="edit" data="4"/>
      <o:rules v:ext="edit">
        <o:r id="V:Rule4" type="connector" idref="#Łącznik prosty ze strzałką 3"/>
        <o:r id="V:Rule5" type="connector" idref="#_x0000_s4099"/>
        <o:r id="V:Rule6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D8C"/>
    <w:rsid w:val="00005838"/>
    <w:rsid w:val="00020311"/>
    <w:rsid w:val="00022322"/>
    <w:rsid w:val="00042497"/>
    <w:rsid w:val="00081D13"/>
    <w:rsid w:val="000C1E6F"/>
    <w:rsid w:val="000E4E56"/>
    <w:rsid w:val="001A1468"/>
    <w:rsid w:val="001B7815"/>
    <w:rsid w:val="0027724E"/>
    <w:rsid w:val="002B1E4F"/>
    <w:rsid w:val="002B6761"/>
    <w:rsid w:val="003210FE"/>
    <w:rsid w:val="003445A0"/>
    <w:rsid w:val="003A0AFC"/>
    <w:rsid w:val="003D611C"/>
    <w:rsid w:val="00431C0B"/>
    <w:rsid w:val="00437CAD"/>
    <w:rsid w:val="00450138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2D8C"/>
    <w:rsid w:val="00644DCB"/>
    <w:rsid w:val="00657C1E"/>
    <w:rsid w:val="006E3089"/>
    <w:rsid w:val="00712C39"/>
    <w:rsid w:val="0075025B"/>
    <w:rsid w:val="00756CDA"/>
    <w:rsid w:val="007B69F1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248D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565F"/>
    <w:rsid w:val="00E62859"/>
    <w:rsid w:val="00E85D70"/>
    <w:rsid w:val="00EC6A1C"/>
    <w:rsid w:val="00F33C66"/>
    <w:rsid w:val="00F960D7"/>
    <w:rsid w:val="00FB1E0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4"/>
    <o:shapelayout v:ext="edit">
      <o:idmap v:ext="edit" data="1"/>
    </o:shapelayout>
  </w:shapeDefaults>
  <w:decimalSymbol w:val=","/>
  <w:listSeparator w:val=";"/>
  <w15:chartTrackingRefBased/>
  <w15:docId w15:val="{7C681514-9D2B-468C-86F4-2D7B8DD4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210F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614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2025-10-30T12:36:00Z</cp:lastPrinted>
  <dcterms:created xsi:type="dcterms:W3CDTF">2025-10-30T12:37:00Z</dcterms:created>
  <dcterms:modified xsi:type="dcterms:W3CDTF">2025-10-30T12:37:00Z</dcterms:modified>
</cp:coreProperties>
</file>