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701D3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701D3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BC7EB9">
        <w:rPr>
          <w:rFonts w:ascii="Arial" w:hAnsi="Arial" w:cs="Arial"/>
        </w:rPr>
        <w:t>2025-10-21</w:t>
      </w:r>
    </w:p>
    <w:p w:rsidR="00081D13" w:rsidRPr="00353FDC" w:rsidRDefault="00D701D3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701D3">
        <w:rPr>
          <w:rFonts w:ascii="Arial" w:hAnsi="Arial" w:cs="Arial"/>
          <w:b/>
          <w:bCs/>
        </w:rPr>
        <w:t>Politechnika Częstochowska</w:t>
      </w:r>
    </w:p>
    <w:p w:rsidR="00081D13" w:rsidRPr="00353FDC" w:rsidRDefault="00D701D3" w:rsidP="00081D13">
      <w:pPr>
        <w:spacing w:line="360" w:lineRule="auto"/>
        <w:ind w:right="3969"/>
        <w:rPr>
          <w:rFonts w:ascii="Arial" w:hAnsi="Arial" w:cs="Arial"/>
        </w:rPr>
      </w:pPr>
      <w:r w:rsidRPr="00D701D3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701D3">
        <w:rPr>
          <w:rFonts w:ascii="Arial" w:hAnsi="Arial" w:cs="Arial"/>
        </w:rPr>
        <w:t>69</w:t>
      </w:r>
    </w:p>
    <w:p w:rsidR="00081D13" w:rsidRPr="00353FDC" w:rsidRDefault="00D701D3" w:rsidP="00081D13">
      <w:pPr>
        <w:ind w:right="3969"/>
        <w:rPr>
          <w:rFonts w:ascii="Arial" w:hAnsi="Arial" w:cs="Arial"/>
        </w:rPr>
      </w:pPr>
      <w:r w:rsidRPr="00D701D3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701D3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701D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01D3">
              <w:rPr>
                <w:rFonts w:ascii="Arial" w:hAnsi="Arial" w:cs="Arial"/>
                <w:bCs/>
              </w:rPr>
              <w:t>Dostawa stanowisk dydaktycznych do ćwiczeń laboratoryjnych z użyciem promieniowania rentgenowskiego w ramach projektu  "Politechnika Częstochowska kształci kadrę dla rozwoju gospodarki"</w:t>
            </w:r>
          </w:p>
        </w:tc>
      </w:tr>
      <w:tr w:rsidR="00D701D3" w:rsidRPr="00353FDC" w:rsidTr="00220B76">
        <w:tc>
          <w:tcPr>
            <w:tcW w:w="2269" w:type="dxa"/>
            <w:shd w:val="clear" w:color="auto" w:fill="auto"/>
          </w:tcPr>
          <w:p w:rsidR="00D701D3" w:rsidRPr="00353FDC" w:rsidRDefault="00D701D3" w:rsidP="00220B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701D3" w:rsidRPr="00353FDC" w:rsidRDefault="00D701D3" w:rsidP="00220B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01D3">
              <w:rPr>
                <w:rFonts w:ascii="Arial" w:hAnsi="Arial" w:cs="Arial"/>
                <w:bCs/>
              </w:rPr>
              <w:t>RZ-DZP.262.16.2025.AR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701D3" w:rsidRPr="00D701D3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701D3" w:rsidRPr="00D701D3">
        <w:rPr>
          <w:rFonts w:ascii="Arial" w:hAnsi="Arial" w:cs="Arial"/>
        </w:rPr>
        <w:t>(</w:t>
      </w:r>
      <w:proofErr w:type="spellStart"/>
      <w:r w:rsidR="00D701D3" w:rsidRPr="00D701D3">
        <w:rPr>
          <w:rFonts w:ascii="Arial" w:hAnsi="Arial" w:cs="Arial"/>
        </w:rPr>
        <w:t>t.j</w:t>
      </w:r>
      <w:proofErr w:type="spellEnd"/>
      <w:r w:rsidR="00D701D3" w:rsidRPr="00D701D3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701D3" w:rsidRPr="00E1738E" w:rsidTr="00220B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701D3" w:rsidRDefault="00D701D3" w:rsidP="00220B7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D701D3">
              <w:rPr>
                <w:rFonts w:ascii="Arial" w:hAnsi="Arial" w:cs="Arial"/>
                <w:b/>
              </w:rPr>
              <w:lastRenderedPageBreak/>
              <w:t>Casp</w:t>
            </w:r>
            <w:proofErr w:type="spellEnd"/>
            <w:r w:rsidRPr="00D701D3">
              <w:rPr>
                <w:rFonts w:ascii="Arial" w:hAnsi="Arial" w:cs="Arial"/>
                <w:b/>
              </w:rPr>
              <w:t xml:space="preserve"> System Spółka z ograniczoną odpowiedzialnością</w:t>
            </w:r>
          </w:p>
          <w:p w:rsidR="00D701D3" w:rsidRPr="00AC1F4A" w:rsidRDefault="00D701D3" w:rsidP="00220B7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701D3">
              <w:rPr>
                <w:rFonts w:ascii="Arial" w:hAnsi="Arial" w:cs="Arial"/>
                <w:bCs/>
              </w:rPr>
              <w:t>Puszkina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701D3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D701D3" w:rsidRPr="00E1738E" w:rsidRDefault="00D701D3" w:rsidP="00220B7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701D3">
              <w:rPr>
                <w:rFonts w:ascii="Arial" w:hAnsi="Arial" w:cs="Arial"/>
                <w:bCs/>
              </w:rPr>
              <w:t>43-603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701D3">
              <w:rPr>
                <w:rFonts w:ascii="Arial" w:hAnsi="Arial" w:cs="Arial"/>
                <w:bCs/>
              </w:rPr>
              <w:t>Jaworzno</w:t>
            </w:r>
          </w:p>
          <w:p w:rsidR="00D701D3" w:rsidRPr="00BC506C" w:rsidRDefault="00D701D3" w:rsidP="00220B7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D701D3">
              <w:rPr>
                <w:rFonts w:ascii="Arial" w:hAnsi="Arial" w:cs="Arial"/>
                <w:b/>
              </w:rPr>
              <w:t>418 200.00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701D3" w:rsidRPr="00E1738E" w:rsidRDefault="00D701D3" w:rsidP="00220B7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D701D3" w:rsidRPr="00E1738E" w:rsidRDefault="00D701D3" w:rsidP="00220B7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701D3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90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850"/>
        <w:gridCol w:w="1843"/>
        <w:gridCol w:w="2268"/>
      </w:tblGrid>
      <w:tr w:rsidR="00BC7EB9" w:rsidRPr="008567C7" w:rsidTr="00BC7EB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C7EB9" w:rsidRPr="00553EDC" w:rsidRDefault="00BC7EB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BC7EB9" w:rsidRPr="00553EDC" w:rsidRDefault="00BC7EB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BC7EB9" w:rsidRPr="00553EDC" w:rsidRDefault="00BC7EB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701D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BC7EB9" w:rsidRPr="00553EDC" w:rsidRDefault="00BC7EB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701D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BC7EB9" w:rsidRPr="00553EDC" w:rsidRDefault="00BC7EB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C7EB9" w:rsidRPr="008567C7" w:rsidTr="00BC7EB9">
        <w:tc>
          <w:tcPr>
            <w:tcW w:w="851" w:type="dxa"/>
            <w:vAlign w:val="center"/>
          </w:tcPr>
          <w:p w:rsidR="00BC7EB9" w:rsidRPr="00553EDC" w:rsidRDefault="00BC7EB9" w:rsidP="00220B7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01D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1" w:type="dxa"/>
            <w:vAlign w:val="center"/>
          </w:tcPr>
          <w:p w:rsidR="00BC7EB9" w:rsidRPr="00553EDC" w:rsidRDefault="00BC7EB9" w:rsidP="00220B7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701D3">
              <w:rPr>
                <w:rFonts w:ascii="Arial" w:hAnsi="Arial" w:cs="Arial"/>
                <w:b/>
                <w:sz w:val="22"/>
                <w:szCs w:val="22"/>
              </w:rPr>
              <w:t>Casp</w:t>
            </w:r>
            <w:proofErr w:type="spellEnd"/>
            <w:r w:rsidRPr="00D701D3">
              <w:rPr>
                <w:rFonts w:ascii="Arial" w:hAnsi="Arial" w:cs="Arial"/>
                <w:b/>
                <w:sz w:val="22"/>
                <w:szCs w:val="22"/>
              </w:rPr>
              <w:t xml:space="preserve"> System Spółka z ograniczoną odpowiedzialnością</w:t>
            </w:r>
          </w:p>
          <w:p w:rsidR="00BC7EB9" w:rsidRPr="00553EDC" w:rsidRDefault="00BC7EB9" w:rsidP="00220B7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701D3">
              <w:rPr>
                <w:rFonts w:ascii="Arial" w:hAnsi="Arial" w:cs="Arial"/>
                <w:bCs/>
                <w:sz w:val="22"/>
                <w:szCs w:val="22"/>
              </w:rPr>
              <w:t>Puszkina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701D3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C7EB9" w:rsidRPr="00553EDC" w:rsidRDefault="00BC7EB9" w:rsidP="00220B7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701D3">
              <w:rPr>
                <w:rFonts w:ascii="Arial" w:hAnsi="Arial" w:cs="Arial"/>
                <w:bCs/>
                <w:sz w:val="22"/>
                <w:szCs w:val="22"/>
              </w:rPr>
              <w:t>43-603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701D3">
              <w:rPr>
                <w:rFonts w:ascii="Arial" w:hAnsi="Arial" w:cs="Arial"/>
                <w:bCs/>
                <w:sz w:val="22"/>
                <w:szCs w:val="22"/>
              </w:rPr>
              <w:t>Jaworzno</w:t>
            </w:r>
          </w:p>
        </w:tc>
        <w:tc>
          <w:tcPr>
            <w:tcW w:w="850" w:type="dxa"/>
            <w:vAlign w:val="center"/>
          </w:tcPr>
          <w:p w:rsidR="00BC7EB9" w:rsidRPr="00553EDC" w:rsidRDefault="00BC7EB9" w:rsidP="00220B7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01D3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1843" w:type="dxa"/>
            <w:vAlign w:val="center"/>
          </w:tcPr>
          <w:p w:rsidR="00BC7EB9" w:rsidRPr="00553EDC" w:rsidRDefault="00BC7EB9" w:rsidP="00220B7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01D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BC7EB9" w:rsidRPr="00553EDC" w:rsidRDefault="00BC7EB9" w:rsidP="00220B7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01D3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BC7EB9" w:rsidRPr="008567C7" w:rsidTr="00BC7EB9">
        <w:tc>
          <w:tcPr>
            <w:tcW w:w="851" w:type="dxa"/>
            <w:vAlign w:val="center"/>
          </w:tcPr>
          <w:p w:rsidR="00BC7EB9" w:rsidRPr="00553EDC" w:rsidRDefault="00BC7EB9" w:rsidP="00220B7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01D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vAlign w:val="center"/>
          </w:tcPr>
          <w:p w:rsidR="00BC7EB9" w:rsidRPr="00553EDC" w:rsidRDefault="00BC7EB9" w:rsidP="00220B7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701D3">
              <w:rPr>
                <w:rFonts w:ascii="Arial" w:hAnsi="Arial" w:cs="Arial"/>
                <w:b/>
                <w:sz w:val="22"/>
                <w:szCs w:val="22"/>
              </w:rPr>
              <w:t>Fundacja na rzecz Rozwoju Edukacji Dziecięcej FRRED</w:t>
            </w:r>
          </w:p>
          <w:p w:rsidR="00BC7EB9" w:rsidRPr="00553EDC" w:rsidRDefault="00BC7EB9" w:rsidP="00220B7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701D3">
              <w:rPr>
                <w:rFonts w:ascii="Arial" w:hAnsi="Arial" w:cs="Arial"/>
                <w:bCs/>
                <w:sz w:val="22"/>
                <w:szCs w:val="22"/>
              </w:rPr>
              <w:t>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701D3">
              <w:rPr>
                <w:rFonts w:ascii="Arial" w:hAnsi="Arial" w:cs="Arial"/>
                <w:bCs/>
                <w:sz w:val="22"/>
                <w:szCs w:val="22"/>
              </w:rPr>
              <w:t>57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701D3">
              <w:rPr>
                <w:rFonts w:ascii="Arial" w:hAnsi="Arial" w:cs="Arial"/>
                <w:bCs/>
                <w:sz w:val="22"/>
                <w:szCs w:val="22"/>
              </w:rPr>
              <w:t>/20</w:t>
            </w:r>
          </w:p>
          <w:p w:rsidR="00BC7EB9" w:rsidRPr="00553EDC" w:rsidRDefault="00BC7EB9" w:rsidP="00220B7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701D3">
              <w:rPr>
                <w:rFonts w:ascii="Arial" w:hAnsi="Arial" w:cs="Arial"/>
                <w:bCs/>
                <w:sz w:val="22"/>
                <w:szCs w:val="22"/>
              </w:rPr>
              <w:t>10-044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701D3">
              <w:rPr>
                <w:rFonts w:ascii="Arial" w:hAnsi="Arial" w:cs="Arial"/>
                <w:bCs/>
                <w:sz w:val="22"/>
                <w:szCs w:val="22"/>
              </w:rPr>
              <w:t>Olsztyn</w:t>
            </w:r>
          </w:p>
        </w:tc>
        <w:tc>
          <w:tcPr>
            <w:tcW w:w="850" w:type="dxa"/>
            <w:vAlign w:val="center"/>
          </w:tcPr>
          <w:p w:rsidR="00BC7EB9" w:rsidRPr="00553EDC" w:rsidRDefault="00BC7EB9" w:rsidP="00220B7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01D3">
              <w:rPr>
                <w:rFonts w:ascii="Arial" w:hAnsi="Arial" w:cs="Arial"/>
                <w:sz w:val="22"/>
                <w:szCs w:val="22"/>
              </w:rPr>
              <w:t xml:space="preserve">  56,19</w:t>
            </w:r>
          </w:p>
        </w:tc>
        <w:tc>
          <w:tcPr>
            <w:tcW w:w="1843" w:type="dxa"/>
            <w:vAlign w:val="center"/>
          </w:tcPr>
          <w:p w:rsidR="00BC7EB9" w:rsidRPr="00553EDC" w:rsidRDefault="00BC7EB9" w:rsidP="00220B7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01D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BC7EB9" w:rsidRPr="00553EDC" w:rsidRDefault="00BC7EB9" w:rsidP="00220B7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01D3">
              <w:rPr>
                <w:rFonts w:ascii="Arial" w:hAnsi="Arial" w:cs="Arial"/>
                <w:sz w:val="22"/>
                <w:szCs w:val="22"/>
              </w:rPr>
              <w:t xml:space="preserve">  56,19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BDF" w:rsidRDefault="00873BDF">
      <w:r>
        <w:separator/>
      </w:r>
    </w:p>
  </w:endnote>
  <w:endnote w:type="continuationSeparator" w:id="0">
    <w:p w:rsidR="00873BDF" w:rsidRDefault="00873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1D3" w:rsidRDefault="00D701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EB9" w:rsidRDefault="00BC7EB9" w:rsidP="00BC7EB9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0" style="position:absolute;z-index:25165926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BC7EB9" w:rsidRDefault="00BC7EB9" w:rsidP="00BC7EB9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 w:rsidRPr="00F541DF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10.25pt;height:42.75pt;visibility:visible">
          <v:imagedata r:id="rId1" o:title=""/>
        </v:shape>
      </w:pict>
    </w:r>
  </w:p>
  <w:p w:rsidR="00BC7EB9" w:rsidRPr="000E233A" w:rsidRDefault="00BC7EB9" w:rsidP="00BC7EB9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BC7EB9" w:rsidRPr="000E233A" w:rsidRDefault="00BC7EB9" w:rsidP="00BC7EB9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BC7EB9" w:rsidRPr="00F541DF" w:rsidRDefault="00BC7EB9" w:rsidP="00BC7EB9">
    <w:pPr>
      <w:pStyle w:val="Stopka"/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C7EB9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C7EB9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1D3" w:rsidRDefault="00D701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BDF" w:rsidRDefault="00873BDF">
      <w:r>
        <w:separator/>
      </w:r>
    </w:p>
  </w:footnote>
  <w:footnote w:type="continuationSeparator" w:id="0">
    <w:p w:rsidR="00873BDF" w:rsidRDefault="00873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1D3" w:rsidRDefault="00D70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EB9" w:rsidRDefault="00BC7EB9" w:rsidP="00BC7EB9">
    <w:pPr>
      <w:pStyle w:val="Nagwek"/>
    </w:pPr>
    <w:r>
      <w:rPr>
        <w:noProof/>
      </w:rPr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25.3pt;height:58.55pt;mso-position-horizontal-relative:char;mso-position-vertical-relative:line">
          <v:imagedata r:id="rId1" o:title=""/>
          <w10:wrap type="none"/>
          <w10:anchorlock/>
        </v:shape>
      </w:pict>
    </w:r>
  </w:p>
  <w:p w:rsidR="00D701D3" w:rsidRDefault="00D70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1D3" w:rsidRDefault="00D701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BD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3BD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7EB9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01D3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0060DD5"/>
  <w15:chartTrackingRefBased/>
  <w15:docId w15:val="{7340096D-6EA3-4AD5-A464-4997736E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C7EB9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BC7EB9"/>
    <w:rPr>
      <w:sz w:val="24"/>
      <w:szCs w:val="24"/>
    </w:rPr>
  </w:style>
  <w:style w:type="paragraph" w:styleId="Bezodstpw">
    <w:name w:val="No Spacing"/>
    <w:uiPriority w:val="1"/>
    <w:qFormat/>
    <w:rsid w:val="00BC7EB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2025-10-15T09:18:00Z</dcterms:created>
  <dcterms:modified xsi:type="dcterms:W3CDTF">2025-10-15T09:18:00Z</dcterms:modified>
</cp:coreProperties>
</file>