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5C5" w:rsidRPr="002C4FD6" w:rsidRDefault="00862817" w:rsidP="002C4FD6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2C4FD6">
        <w:rPr>
          <w:rFonts w:ascii="Arial" w:hAnsi="Arial" w:cs="Arial"/>
        </w:rPr>
        <w:t>Częstochowa</w:t>
      </w:r>
      <w:r w:rsidR="00F245C5" w:rsidRPr="002C4FD6">
        <w:rPr>
          <w:rFonts w:ascii="Arial" w:hAnsi="Arial" w:cs="Arial"/>
        </w:rPr>
        <w:t xml:space="preserve"> dnia: </w:t>
      </w:r>
      <w:r w:rsidR="007D55E0">
        <w:rPr>
          <w:rFonts w:ascii="Arial" w:hAnsi="Arial" w:cs="Arial"/>
        </w:rPr>
        <w:t>2025-10-21</w:t>
      </w:r>
    </w:p>
    <w:p w:rsidR="00F245C5" w:rsidRPr="002C4FD6" w:rsidRDefault="00862817" w:rsidP="002C4FD6">
      <w:pPr>
        <w:spacing w:line="360" w:lineRule="auto"/>
        <w:ind w:right="3969"/>
        <w:rPr>
          <w:rFonts w:ascii="Arial" w:hAnsi="Arial" w:cs="Arial"/>
          <w:b/>
          <w:bCs/>
        </w:rPr>
      </w:pPr>
      <w:r w:rsidRPr="002C4FD6">
        <w:rPr>
          <w:rFonts w:ascii="Arial" w:hAnsi="Arial" w:cs="Arial"/>
          <w:b/>
          <w:bCs/>
        </w:rPr>
        <w:t>Politechnika Częstochowska</w:t>
      </w:r>
    </w:p>
    <w:p w:rsidR="007D55E0" w:rsidRDefault="00862817" w:rsidP="00481142">
      <w:pPr>
        <w:spacing w:line="360" w:lineRule="auto"/>
        <w:ind w:right="3969"/>
        <w:rPr>
          <w:rFonts w:ascii="Arial" w:hAnsi="Arial" w:cs="Arial"/>
        </w:rPr>
      </w:pPr>
      <w:r w:rsidRPr="002C4FD6">
        <w:rPr>
          <w:rFonts w:ascii="Arial" w:hAnsi="Arial" w:cs="Arial"/>
        </w:rPr>
        <w:t>Dąbrowskiego</w:t>
      </w:r>
      <w:r w:rsidR="00F245C5" w:rsidRPr="002C4FD6">
        <w:rPr>
          <w:rFonts w:ascii="Arial" w:hAnsi="Arial" w:cs="Arial"/>
        </w:rPr>
        <w:t xml:space="preserve"> </w:t>
      </w:r>
      <w:r w:rsidRPr="002C4FD6">
        <w:rPr>
          <w:rFonts w:ascii="Arial" w:hAnsi="Arial" w:cs="Arial"/>
        </w:rPr>
        <w:t>69</w:t>
      </w:r>
    </w:p>
    <w:p w:rsidR="00F245C5" w:rsidRPr="002C4FD6" w:rsidRDefault="00862817" w:rsidP="00481142">
      <w:pPr>
        <w:spacing w:line="360" w:lineRule="auto"/>
        <w:ind w:right="3969"/>
        <w:rPr>
          <w:rFonts w:ascii="Arial" w:hAnsi="Arial" w:cs="Arial"/>
        </w:rPr>
      </w:pPr>
      <w:r w:rsidRPr="002C4FD6">
        <w:rPr>
          <w:rFonts w:ascii="Arial" w:hAnsi="Arial" w:cs="Arial"/>
        </w:rPr>
        <w:t>42-201</w:t>
      </w:r>
      <w:r w:rsidR="00F245C5" w:rsidRPr="002C4FD6">
        <w:rPr>
          <w:rFonts w:ascii="Arial" w:hAnsi="Arial" w:cs="Arial"/>
        </w:rPr>
        <w:t xml:space="preserve"> </w:t>
      </w:r>
      <w:r w:rsidRPr="002C4FD6">
        <w:rPr>
          <w:rFonts w:ascii="Arial" w:hAnsi="Arial" w:cs="Arial"/>
        </w:rPr>
        <w:t>Częstochowa</w:t>
      </w:r>
    </w:p>
    <w:p w:rsidR="007D55E0" w:rsidRDefault="007D55E0" w:rsidP="002C4FD6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</w:p>
    <w:p w:rsidR="00D30F1F" w:rsidRPr="002C4FD6" w:rsidRDefault="00D30F1F" w:rsidP="002C4FD6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2C4FD6">
        <w:rPr>
          <w:rFonts w:ascii="Arial" w:hAnsi="Arial" w:cs="Arial"/>
          <w:b/>
        </w:rPr>
        <w:t>WYKONAWCY</w:t>
      </w:r>
    </w:p>
    <w:p w:rsidR="00F245C5" w:rsidRPr="002C4FD6" w:rsidRDefault="00D30F1F" w:rsidP="002C4FD6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2C4FD6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31"/>
      </w:tblGrid>
      <w:tr w:rsidR="00F245C5" w:rsidRPr="002C4FD6" w:rsidTr="002716A3">
        <w:tc>
          <w:tcPr>
            <w:tcW w:w="10065" w:type="dxa"/>
            <w:shd w:val="clear" w:color="auto" w:fill="F2F2F2"/>
            <w:hideMark/>
          </w:tcPr>
          <w:p w:rsidR="00F245C5" w:rsidRPr="002C4FD6" w:rsidRDefault="00481142" w:rsidP="002C4FD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OGŁOSZENIE</w:t>
            </w:r>
          </w:p>
          <w:p w:rsidR="00F245C5" w:rsidRPr="002C4FD6" w:rsidRDefault="00F245C5" w:rsidP="002C4FD6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2C4FD6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F245C5" w:rsidRPr="002C4FD6" w:rsidRDefault="00F245C5" w:rsidP="002C4FD6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2C4FD6">
        <w:rPr>
          <w:rFonts w:ascii="Arial" w:eastAsia="Calibri" w:hAnsi="Arial" w:cs="Arial"/>
          <w:lang w:eastAsia="en-US"/>
        </w:rPr>
        <w:t xml:space="preserve">Dotyczy </w:t>
      </w:r>
      <w:r w:rsidRPr="002C4FD6">
        <w:rPr>
          <w:rFonts w:ascii="Arial" w:hAnsi="Arial" w:cs="Arial"/>
        </w:rPr>
        <w:t>postępowania o udzielenie zamówienia publicznego</w:t>
      </w:r>
      <w:r w:rsidRPr="002C4FD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2C4FD6" w:rsidTr="002716A3">
        <w:tc>
          <w:tcPr>
            <w:tcW w:w="2269" w:type="dxa"/>
            <w:shd w:val="clear" w:color="auto" w:fill="auto"/>
          </w:tcPr>
          <w:p w:rsidR="00F245C5" w:rsidRPr="002C4FD6" w:rsidRDefault="00F245C5" w:rsidP="002C4FD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245C5" w:rsidRPr="002C4FD6" w:rsidRDefault="00862817" w:rsidP="002C4F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4FD6">
              <w:rPr>
                <w:rFonts w:ascii="Arial" w:hAnsi="Arial" w:cs="Arial"/>
                <w:bCs/>
              </w:rPr>
              <w:t>Dostawa urządzeń sieciowych dla jednostek organizacyjnych Politechniki Częstochowskiej (2 zadania)</w:t>
            </w:r>
          </w:p>
        </w:tc>
      </w:tr>
      <w:tr w:rsidR="00862817" w:rsidRPr="002C4FD6" w:rsidTr="007B69F5">
        <w:tc>
          <w:tcPr>
            <w:tcW w:w="2269" w:type="dxa"/>
            <w:shd w:val="clear" w:color="auto" w:fill="auto"/>
          </w:tcPr>
          <w:p w:rsidR="00862817" w:rsidRPr="002C4FD6" w:rsidRDefault="00862817" w:rsidP="002C4FD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2817" w:rsidRPr="002C4FD6" w:rsidRDefault="00862817" w:rsidP="002C4FD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4FD6">
              <w:rPr>
                <w:rFonts w:ascii="Arial" w:hAnsi="Arial" w:cs="Arial"/>
                <w:bCs/>
              </w:rPr>
              <w:t>RZ-DZP.261.33.2025.JP</w:t>
            </w:r>
          </w:p>
        </w:tc>
      </w:tr>
    </w:tbl>
    <w:p w:rsidR="00A02E94" w:rsidRPr="002C4FD6" w:rsidRDefault="00F245C5" w:rsidP="002C4FD6">
      <w:pPr>
        <w:pStyle w:val="Nagwek"/>
        <w:tabs>
          <w:tab w:val="left" w:pos="708"/>
        </w:tabs>
        <w:spacing w:line="360" w:lineRule="auto"/>
        <w:jc w:val="both"/>
        <w:rPr>
          <w:rFonts w:ascii="Arial" w:hAnsi="Arial" w:cs="Arial"/>
          <w:bCs/>
        </w:rPr>
      </w:pPr>
      <w:r w:rsidRPr="002C4FD6">
        <w:rPr>
          <w:rFonts w:ascii="Arial" w:hAnsi="Arial" w:cs="Arial"/>
        </w:rPr>
        <w:t xml:space="preserve">Zamawiający, </w:t>
      </w:r>
      <w:r w:rsidR="00862817" w:rsidRPr="002C4FD6">
        <w:rPr>
          <w:rFonts w:ascii="Arial" w:hAnsi="Arial" w:cs="Arial"/>
          <w:b/>
        </w:rPr>
        <w:t>Politechnika Częstochowska</w:t>
      </w:r>
      <w:r w:rsidRPr="002C4FD6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62817" w:rsidRPr="002C4FD6">
        <w:rPr>
          <w:rFonts w:ascii="Arial" w:hAnsi="Arial" w:cs="Arial"/>
        </w:rPr>
        <w:t>(</w:t>
      </w:r>
      <w:proofErr w:type="spellStart"/>
      <w:r w:rsidR="00862817" w:rsidRPr="002C4FD6">
        <w:rPr>
          <w:rFonts w:ascii="Arial" w:hAnsi="Arial" w:cs="Arial"/>
        </w:rPr>
        <w:t>t.j</w:t>
      </w:r>
      <w:proofErr w:type="spellEnd"/>
      <w:r w:rsidR="00862817" w:rsidRPr="002C4FD6">
        <w:rPr>
          <w:rFonts w:ascii="Arial" w:hAnsi="Arial" w:cs="Arial"/>
        </w:rPr>
        <w:t>. Dz. U. z 2024 poz. 1320)</w:t>
      </w:r>
      <w:r w:rsidRPr="002C4FD6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 w:rsidRPr="002C4FD6">
        <w:rPr>
          <w:rFonts w:ascii="Arial" w:hAnsi="Arial" w:cs="Arial"/>
        </w:rPr>
        <w:t xml:space="preserve">, </w:t>
      </w:r>
      <w:r w:rsidRPr="002C4FD6">
        <w:rPr>
          <w:rFonts w:ascii="Arial" w:hAnsi="Arial" w:cs="Arial"/>
        </w:rPr>
        <w:t>jako najkorzystniejsza wybrana została oferta złożona przez wykonawcę</w:t>
      </w:r>
      <w:r w:rsidR="00A02E94" w:rsidRPr="002C4FD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62817" w:rsidRPr="002C4FD6" w:rsidTr="007B69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  <w:b/>
                <w:bCs/>
              </w:rPr>
              <w:t>Część nr 1</w:t>
            </w:r>
            <w:r w:rsidRPr="002C4FD6">
              <w:rPr>
                <w:rFonts w:ascii="Arial" w:hAnsi="Arial" w:cs="Arial"/>
              </w:rPr>
              <w:t>: Dostawa urządzeń sieciowych ( 7 szt.) dla Katedry Sztucznej Inteligencji</w:t>
            </w:r>
          </w:p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C4FD6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481142" w:rsidRDefault="00481142" w:rsidP="002C4F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Miodowa 7F</w:t>
            </w:r>
          </w:p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4FD6">
              <w:rPr>
                <w:rFonts w:ascii="Arial" w:hAnsi="Arial" w:cs="Arial"/>
                <w:bCs/>
              </w:rPr>
              <w:t>42-274 Aleksandria Druga</w:t>
            </w:r>
          </w:p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4FD6">
              <w:rPr>
                <w:rFonts w:ascii="Arial" w:hAnsi="Arial" w:cs="Arial"/>
              </w:rPr>
              <w:t xml:space="preserve">za cenę wykonania przedmiotu zamówienia w wysokości </w:t>
            </w:r>
            <w:r w:rsidRPr="002C4FD6">
              <w:rPr>
                <w:rFonts w:ascii="Arial" w:hAnsi="Arial" w:cs="Arial"/>
                <w:b/>
              </w:rPr>
              <w:t>4 366.50 zł</w:t>
            </w:r>
            <w:r w:rsidRPr="002C4FD6">
              <w:rPr>
                <w:rFonts w:ascii="Arial" w:hAnsi="Arial" w:cs="Arial"/>
              </w:rPr>
              <w:t xml:space="preserve"> </w:t>
            </w:r>
            <w:r w:rsidRPr="002C4FD6">
              <w:rPr>
                <w:rFonts w:ascii="Arial" w:hAnsi="Arial" w:cs="Arial"/>
                <w:b/>
                <w:bCs/>
              </w:rPr>
              <w:t>brutto</w:t>
            </w:r>
            <w:r w:rsidRPr="002C4FD6">
              <w:rPr>
                <w:rFonts w:ascii="Arial" w:hAnsi="Arial" w:cs="Arial"/>
                <w:bCs/>
              </w:rPr>
              <w:t>.</w:t>
            </w:r>
          </w:p>
          <w:p w:rsidR="00862817" w:rsidRPr="002C4FD6" w:rsidRDefault="00862817" w:rsidP="0048114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2C4FD6">
              <w:rPr>
                <w:rFonts w:ascii="Arial" w:hAnsi="Arial" w:cs="Arial"/>
                <w:color w:val="000000"/>
              </w:rPr>
              <w:t>:</w:t>
            </w:r>
            <w:r w:rsidR="00481142">
              <w:rPr>
                <w:rFonts w:ascii="Arial" w:hAnsi="Arial" w:cs="Arial"/>
                <w:color w:val="000000"/>
              </w:rPr>
              <w:t xml:space="preserve"> </w:t>
            </w:r>
            <w:r w:rsidRPr="002C4FD6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  <w:bookmarkStart w:id="1" w:name="_GoBack"/>
            <w:bookmarkEnd w:id="1"/>
          </w:p>
        </w:tc>
      </w:tr>
      <w:tr w:rsidR="00862817" w:rsidRPr="002C4FD6" w:rsidTr="007B69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  <w:b/>
                <w:bCs/>
              </w:rPr>
              <w:lastRenderedPageBreak/>
              <w:t>Część nr 2</w:t>
            </w:r>
            <w:r w:rsidRPr="002C4FD6">
              <w:rPr>
                <w:rFonts w:ascii="Arial" w:hAnsi="Arial" w:cs="Arial"/>
              </w:rPr>
              <w:t>: Dostawa 8 przemysłowych przełączników sieciowych dla Katedry Metalurgii i Technologii Metali</w:t>
            </w:r>
          </w:p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C4FD6">
              <w:rPr>
                <w:rFonts w:ascii="Arial" w:hAnsi="Arial" w:cs="Arial"/>
                <w:b/>
              </w:rPr>
              <w:t>ForIP</w:t>
            </w:r>
            <w:proofErr w:type="spellEnd"/>
            <w:r w:rsidRPr="002C4FD6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:rsidR="00862817" w:rsidRPr="002C4FD6" w:rsidRDefault="00481142" w:rsidP="002C4F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Juliusza Słowackiego 2, </w:t>
            </w:r>
            <w:r w:rsidR="00862817" w:rsidRPr="002C4FD6">
              <w:rPr>
                <w:rFonts w:ascii="Arial" w:hAnsi="Arial" w:cs="Arial"/>
                <w:bCs/>
              </w:rPr>
              <w:t>41-800 Zabrze</w:t>
            </w:r>
          </w:p>
          <w:p w:rsidR="00862817" w:rsidRPr="002C4FD6" w:rsidRDefault="00862817" w:rsidP="002C4FD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C4FD6">
              <w:rPr>
                <w:rFonts w:ascii="Arial" w:hAnsi="Arial" w:cs="Arial"/>
              </w:rPr>
              <w:t xml:space="preserve">za cenę wykonania przedmiotu zamówienia w wysokości </w:t>
            </w:r>
            <w:r w:rsidRPr="002C4FD6">
              <w:rPr>
                <w:rFonts w:ascii="Arial" w:hAnsi="Arial" w:cs="Arial"/>
                <w:b/>
              </w:rPr>
              <w:t>2 164.80 zł</w:t>
            </w:r>
            <w:r w:rsidRPr="002C4FD6">
              <w:rPr>
                <w:rFonts w:ascii="Arial" w:hAnsi="Arial" w:cs="Arial"/>
              </w:rPr>
              <w:t xml:space="preserve"> </w:t>
            </w:r>
            <w:r w:rsidRPr="002C4FD6">
              <w:rPr>
                <w:rFonts w:ascii="Arial" w:hAnsi="Arial" w:cs="Arial"/>
                <w:b/>
                <w:bCs/>
              </w:rPr>
              <w:t>brutto</w:t>
            </w:r>
            <w:r w:rsidRPr="002C4FD6">
              <w:rPr>
                <w:rFonts w:ascii="Arial" w:hAnsi="Arial" w:cs="Arial"/>
                <w:bCs/>
              </w:rPr>
              <w:t>.</w:t>
            </w:r>
          </w:p>
          <w:p w:rsidR="00862817" w:rsidRPr="002C4FD6" w:rsidRDefault="00862817" w:rsidP="0048114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2C4FD6">
              <w:rPr>
                <w:rFonts w:ascii="Arial" w:hAnsi="Arial" w:cs="Arial"/>
                <w:color w:val="000000"/>
              </w:rPr>
              <w:t>:</w:t>
            </w:r>
            <w:r w:rsidR="00481142">
              <w:rPr>
                <w:rFonts w:ascii="Arial" w:hAnsi="Arial" w:cs="Arial"/>
                <w:color w:val="000000"/>
              </w:rPr>
              <w:t xml:space="preserve"> </w:t>
            </w:r>
            <w:r w:rsidRPr="002C4FD6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A02E94" w:rsidRPr="002C4FD6" w:rsidRDefault="00F245C5" w:rsidP="002C4FD6">
      <w:pPr>
        <w:spacing w:line="360" w:lineRule="auto"/>
        <w:jc w:val="both"/>
        <w:rPr>
          <w:rFonts w:ascii="Arial" w:hAnsi="Arial" w:cs="Arial"/>
          <w:color w:val="000000"/>
        </w:rPr>
      </w:pPr>
      <w:r w:rsidRPr="002C4FD6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2C4FD6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4394"/>
        <w:gridCol w:w="1134"/>
        <w:gridCol w:w="993"/>
      </w:tblGrid>
      <w:tr w:rsidR="00A02E94" w:rsidRPr="00481142" w:rsidTr="0048114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481142" w:rsidRDefault="00F245C5" w:rsidP="002C4FD6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1142">
              <w:rPr>
                <w:rFonts w:ascii="Arial" w:hAnsi="Arial" w:cs="Arial"/>
                <w:bCs/>
              </w:rPr>
              <w:t>Część</w:t>
            </w:r>
            <w:r w:rsidR="00A02E94" w:rsidRPr="00481142">
              <w:rPr>
                <w:rFonts w:ascii="Arial" w:hAnsi="Arial" w:cs="Arial"/>
                <w:bCs/>
              </w:rPr>
              <w:t xml:space="preserve"> </w:t>
            </w:r>
            <w:r w:rsidR="007D7932" w:rsidRPr="0048114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481142" w:rsidRDefault="007D7932" w:rsidP="002C4FD6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48114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481142" w:rsidRDefault="007D7932" w:rsidP="002C4FD6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1142"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481142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 w:rsidRPr="00481142"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02E94" w:rsidRPr="00481142" w:rsidRDefault="00A02E94" w:rsidP="002C4FD6">
            <w:pPr>
              <w:spacing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114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62817" w:rsidRPr="002C4FD6" w:rsidTr="0048114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Dostawa urządzeń sieciowych ( 7 szt.) dla Katedry Sztucznej Inteligencji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C4FD6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</w:rPr>
            </w:pPr>
            <w:r w:rsidRPr="002C4FD6">
              <w:rPr>
                <w:rFonts w:ascii="Arial" w:hAnsi="Arial" w:cs="Arial"/>
              </w:rPr>
              <w:t>Miodowa 7F</w:t>
            </w:r>
          </w:p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 xml:space="preserve">  100,00</w:t>
            </w:r>
          </w:p>
        </w:tc>
      </w:tr>
      <w:tr w:rsidR="00862817" w:rsidRPr="002C4FD6" w:rsidTr="0048114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Dostawa urządzeń sieciowych ( 7 szt.) dla Katedry Sztucznej Inteligencji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4FD6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2C4FD6"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862817" w:rsidRPr="002C4FD6" w:rsidRDefault="00862817" w:rsidP="00481142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Juliusza Słowackiego 2</w:t>
            </w:r>
            <w:r w:rsidR="00481142">
              <w:rPr>
                <w:rFonts w:ascii="Arial" w:hAnsi="Arial" w:cs="Arial"/>
              </w:rPr>
              <w:t xml:space="preserve">, </w:t>
            </w:r>
            <w:r w:rsidRPr="002C4FD6">
              <w:rPr>
                <w:rFonts w:ascii="Arial" w:hAnsi="Arial" w:cs="Arial"/>
              </w:rPr>
              <w:t>41-800 Zabrze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Cena - 50.82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 xml:space="preserve">  50,82</w:t>
            </w:r>
          </w:p>
        </w:tc>
      </w:tr>
      <w:tr w:rsidR="00862817" w:rsidRPr="002C4FD6" w:rsidTr="0048114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2 - Dostawa 8 przemysłowych przełączników sieciowych dla Katedry Metalurgii i Technologii Metali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proofErr w:type="spellStart"/>
            <w:r w:rsidRPr="002C4FD6">
              <w:rPr>
                <w:rFonts w:ascii="Arial" w:hAnsi="Arial" w:cs="Arial"/>
                <w:b/>
                <w:bCs/>
              </w:rPr>
              <w:t>ForIP</w:t>
            </w:r>
            <w:proofErr w:type="spellEnd"/>
            <w:r w:rsidRPr="002C4FD6">
              <w:rPr>
                <w:rFonts w:ascii="Arial" w:hAnsi="Arial" w:cs="Arial"/>
                <w:b/>
                <w:bCs/>
              </w:rPr>
              <w:t xml:space="preserve"> Spółka Z Ograniczoną Odpowiedzialnością</w:t>
            </w:r>
          </w:p>
          <w:p w:rsidR="00862817" w:rsidRPr="002C4FD6" w:rsidRDefault="00862817" w:rsidP="00481142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Juliusza Słowackiego 2</w:t>
            </w:r>
            <w:r w:rsidR="00481142">
              <w:rPr>
                <w:rFonts w:ascii="Arial" w:hAnsi="Arial" w:cs="Arial"/>
              </w:rPr>
              <w:t xml:space="preserve">, </w:t>
            </w:r>
            <w:r w:rsidRPr="002C4FD6">
              <w:rPr>
                <w:rFonts w:ascii="Arial" w:hAnsi="Arial" w:cs="Arial"/>
              </w:rPr>
              <w:t>41-800 Zabrze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 xml:space="preserve">  100,00</w:t>
            </w:r>
          </w:p>
        </w:tc>
      </w:tr>
      <w:tr w:rsidR="00862817" w:rsidRPr="002C4FD6" w:rsidTr="00481142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2 - Dostawa 8 przemysłowych przełączników sieciowych dla Katedry Metalurgii i Technologii Metali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C4FD6">
              <w:rPr>
                <w:rFonts w:ascii="Arial" w:hAnsi="Arial" w:cs="Arial"/>
                <w:b/>
                <w:bCs/>
              </w:rPr>
              <w:t>PROKOMP Usługi Programistyczne Paweł Prokopowicz</w:t>
            </w:r>
          </w:p>
          <w:p w:rsidR="00862817" w:rsidRPr="002C4FD6" w:rsidRDefault="00862817" w:rsidP="00481142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Miodowa 7F</w:t>
            </w:r>
            <w:r w:rsidR="00481142">
              <w:rPr>
                <w:rFonts w:ascii="Arial" w:hAnsi="Arial" w:cs="Arial"/>
              </w:rPr>
              <w:t xml:space="preserve">, </w:t>
            </w:r>
            <w:r w:rsidRPr="002C4FD6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817" w:rsidRPr="002C4FD6" w:rsidRDefault="00862817" w:rsidP="002C4FD6">
            <w:pPr>
              <w:spacing w:line="360" w:lineRule="auto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>1 - Cena - 95.65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2817" w:rsidRPr="002C4FD6" w:rsidRDefault="00862817" w:rsidP="002C4FD6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C4FD6">
              <w:rPr>
                <w:rFonts w:ascii="Arial" w:hAnsi="Arial" w:cs="Arial"/>
              </w:rPr>
              <w:t xml:space="preserve">  95,65</w:t>
            </w:r>
          </w:p>
        </w:tc>
      </w:tr>
    </w:tbl>
    <w:p w:rsidR="00A02E94" w:rsidRPr="002C4FD6" w:rsidRDefault="00A02E94" w:rsidP="002C4FD6">
      <w:pPr>
        <w:spacing w:line="360" w:lineRule="auto"/>
        <w:jc w:val="both"/>
        <w:rPr>
          <w:rFonts w:ascii="Arial" w:hAnsi="Arial" w:cs="Arial"/>
          <w:color w:val="000000"/>
        </w:rPr>
      </w:pPr>
    </w:p>
    <w:bookmarkEnd w:id="0"/>
    <w:sectPr w:rsidR="00A02E94" w:rsidRPr="002C4FD6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6D3" w:rsidRDefault="005816D3">
      <w:r>
        <w:separator/>
      </w:r>
    </w:p>
  </w:endnote>
  <w:endnote w:type="continuationSeparator" w:id="0">
    <w:p w:rsidR="005816D3" w:rsidRDefault="00581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17" w:rsidRDefault="008628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D6" w:rsidRDefault="007D55E0" w:rsidP="002C4FD6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2C4FD6" w:rsidTr="002C4FD6">
      <w:tc>
        <w:tcPr>
          <w:tcW w:w="0" w:type="auto"/>
          <w:vAlign w:val="center"/>
          <w:hideMark/>
        </w:tcPr>
        <w:p w:rsidR="002C4FD6" w:rsidRDefault="007D55E0" w:rsidP="002C4FD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75pt;height:13.2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2C4FD6" w:rsidRDefault="002C4FD6" w:rsidP="002C4FD6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2C4FD6" w:rsidRDefault="007D55E0" w:rsidP="002C4FD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6pt;height:13.25pt;visibility:visible">
                <v:imagedata r:id="rId2" o:title="PCz_nawias_prawy"/>
              </v:shape>
            </w:pict>
          </w:r>
        </w:p>
      </w:tc>
    </w:tr>
  </w:tbl>
  <w:p w:rsidR="002C4FD6" w:rsidRDefault="002C4FD6" w:rsidP="002C4FD6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2C4FD6" w:rsidRDefault="002C4FD6" w:rsidP="002C4FD6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2C4FD6" w:rsidRDefault="007D55E0" w:rsidP="002C4FD6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2C4FD6">
      <w:rPr>
        <w:rFonts w:ascii="Roboto" w:hAnsi="Roboto"/>
      </w:rPr>
      <w:t>tel. +48 34 325 0256, e-mail: dyrektor.inwestycji@pcz.pl</w:t>
    </w:r>
  </w:p>
  <w:p w:rsidR="000C1E6F" w:rsidRPr="002C4FD6" w:rsidRDefault="002C4FD6" w:rsidP="002C4FD6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 w:rsidR="007D55E0"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17" w:rsidRDefault="008628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6D3" w:rsidRDefault="005816D3">
      <w:r>
        <w:separator/>
      </w:r>
    </w:p>
  </w:footnote>
  <w:footnote w:type="continuationSeparator" w:id="0">
    <w:p w:rsidR="005816D3" w:rsidRDefault="00581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17" w:rsidRDefault="00862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FD6" w:rsidRDefault="007D55E0" w:rsidP="002C4FD6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8pt;height:48.3pt">
          <v:imagedata r:id="rId1" o:title="PCz_logo_pol_poziom_kolor" croptop="10602f" cropbottom="12814f" cropleft="4116f" cropright="4262f"/>
        </v:shape>
      </w:pict>
    </w:r>
  </w:p>
  <w:p w:rsidR="002C4FD6" w:rsidRDefault="002C4FD6" w:rsidP="002C4F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817" w:rsidRDefault="00862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_x0000_s2050"/>
        <o:r id="V:Rule5" type="connector" idref="#Łącznik prosty ze strzałką 2"/>
        <o:r id="V:Rule6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563A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2C4FD6"/>
    <w:rsid w:val="003445A0"/>
    <w:rsid w:val="003A0AFC"/>
    <w:rsid w:val="003D611C"/>
    <w:rsid w:val="00431C0B"/>
    <w:rsid w:val="00437CAD"/>
    <w:rsid w:val="004561CC"/>
    <w:rsid w:val="004657DA"/>
    <w:rsid w:val="00481142"/>
    <w:rsid w:val="004B2665"/>
    <w:rsid w:val="004C3459"/>
    <w:rsid w:val="004E324A"/>
    <w:rsid w:val="004E7234"/>
    <w:rsid w:val="0054734E"/>
    <w:rsid w:val="0056276A"/>
    <w:rsid w:val="005816D3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55E0"/>
    <w:rsid w:val="007D7932"/>
    <w:rsid w:val="007E2ACC"/>
    <w:rsid w:val="007E68C5"/>
    <w:rsid w:val="00832144"/>
    <w:rsid w:val="008567C7"/>
    <w:rsid w:val="00862817"/>
    <w:rsid w:val="008642B3"/>
    <w:rsid w:val="008A6C10"/>
    <w:rsid w:val="008E5102"/>
    <w:rsid w:val="00915B9E"/>
    <w:rsid w:val="00952256"/>
    <w:rsid w:val="009660F9"/>
    <w:rsid w:val="0097563A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9401DC8"/>
  <w15:chartTrackingRefBased/>
  <w15:docId w15:val="{80512CED-F68C-43FA-90B8-8088078D0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uiPriority w:val="99"/>
    <w:rsid w:val="00A02E94"/>
    <w:rPr>
      <w:sz w:val="24"/>
      <w:szCs w:val="24"/>
    </w:rPr>
  </w:style>
  <w:style w:type="paragraph" w:styleId="Bezodstpw">
    <w:name w:val="No Spacing"/>
    <w:uiPriority w:val="1"/>
    <w:qFormat/>
    <w:rsid w:val="002C4FD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6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378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2025-10-20T09:12:00Z</cp:lastPrinted>
  <dcterms:created xsi:type="dcterms:W3CDTF">2025-10-20T09:12:00Z</dcterms:created>
  <dcterms:modified xsi:type="dcterms:W3CDTF">2025-10-20T09:12:00Z</dcterms:modified>
</cp:coreProperties>
</file>