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1169E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63040" w:rsidRPr="00E63040">
        <w:rPr>
          <w:rFonts w:ascii="Arial" w:hAnsi="Arial" w:cs="Arial"/>
          <w:b/>
          <w:sz w:val="24"/>
          <w:szCs w:val="24"/>
        </w:rPr>
        <w:t>CRZP/195/2025/AZP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63040" w:rsidRPr="00E63040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63040" w:rsidRPr="00E6304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63040" w:rsidRPr="00E6304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63040" w:rsidRPr="00E6304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63040" w:rsidRPr="00E63040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3040" w:rsidRPr="0012157F" w:rsidTr="00D05436">
        <w:tc>
          <w:tcPr>
            <w:tcW w:w="9104" w:type="dxa"/>
            <w:shd w:val="clear" w:color="auto" w:fill="D9D9D9"/>
          </w:tcPr>
          <w:p w:rsidR="00E63040" w:rsidRPr="0012157F" w:rsidRDefault="00E63040" w:rsidP="00D0543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63040" w:rsidRDefault="00E63040" w:rsidP="00D0543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630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63040" w:rsidRPr="00C86421" w:rsidRDefault="00E63040" w:rsidP="00D054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63040" w:rsidRDefault="00E63040" w:rsidP="00D054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63040" w:rsidRPr="00C86421" w:rsidRDefault="00E63040" w:rsidP="00D0543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E63040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63040">
        <w:rPr>
          <w:rFonts w:ascii="Arial" w:hAnsi="Arial" w:cs="Arial"/>
          <w:b/>
          <w:sz w:val="24"/>
          <w:szCs w:val="24"/>
        </w:rPr>
        <w:t>Remont sanitariatów na parterze budynku C-1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63040" w:rsidRPr="00E6304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3040" w:rsidRPr="0012157F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63040" w:rsidRPr="0012157F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63040" w:rsidRPr="00E63040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1. 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 xml:space="preserve">. zm.) lub równoważne </w:t>
            </w:r>
            <w:r w:rsidRPr="00E63040">
              <w:rPr>
                <w:rFonts w:ascii="Arial" w:hAnsi="Arial" w:cs="Arial"/>
                <w:sz w:val="24"/>
                <w:szCs w:val="24"/>
              </w:rPr>
              <w:lastRenderedPageBreak/>
              <w:t>wydane na podstawie wcześniej obowiązujących przepisów</w:t>
            </w:r>
          </w:p>
          <w:p w:rsidR="00E63040" w:rsidRPr="00E63040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2. dysponowanie  pracownikiem /osobą posiadającą uprawnienia budowlane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 </w:t>
            </w:r>
          </w:p>
          <w:p w:rsidR="00E63040" w:rsidRPr="00E63040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3. dysponowanie  pracownikiem /osobą posiadającą uprawnienia budowlane do kierowania robotami - uprawnienia w specjalności instalacyjnej obejmującej instalacje: wodociągowe, kanalizacyjne i cieplne określone w ustawie z dnia 7 lipca 1994 r. Prawo Budowlane  (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E6304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63040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 </w:t>
            </w:r>
          </w:p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4. Wykonanie  w okresie ostatnich 5 lat przed upływem terminu składania ofert, a jeżeli okres prowadzenia działalności jest krótszy - w tym okresie, co najmniej 2 robót budowlanych polegające na remoncie sanitariatów za kwotę nie mniejszą niż 100 000, 00 zł brutto każda w tym jedna wykonana na obiekcie zabytkowym wpisanym do rejestru zabytków.</w:t>
            </w:r>
          </w:p>
        </w:tc>
      </w:tr>
      <w:tr w:rsidR="00E63040" w:rsidRPr="0012157F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63040" w:rsidRPr="0012157F" w:rsidTr="00D05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4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63040" w:rsidRPr="0012157F" w:rsidRDefault="00E63040" w:rsidP="00D054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304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C1169E" w:rsidRDefault="00064593" w:rsidP="00C1169E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(wskazać podmiotowy środek dowodowy, adres internetowy, wydający urząd lub organ, dokładne </w:t>
      </w:r>
      <w:r w:rsidR="00C1169E">
        <w:rPr>
          <w:rFonts w:ascii="Arial" w:hAnsi="Arial" w:cs="Arial"/>
          <w:i/>
          <w:iCs/>
          <w:sz w:val="18"/>
          <w:szCs w:val="18"/>
        </w:rPr>
        <w:t>dane referencyjne dokumentacji)</w:t>
      </w:r>
      <w:bookmarkStart w:id="1" w:name="_GoBack"/>
      <w:bookmarkEnd w:id="1"/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8BE" w:rsidRDefault="007318BE" w:rsidP="0038231F">
      <w:pPr>
        <w:spacing w:after="0" w:line="240" w:lineRule="auto"/>
      </w:pPr>
      <w:r>
        <w:separator/>
      </w:r>
    </w:p>
  </w:endnote>
  <w:endnote w:type="continuationSeparator" w:id="0">
    <w:p w:rsidR="007318BE" w:rsidRDefault="007318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40" w:rsidRDefault="00E630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169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169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40" w:rsidRDefault="00E63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8BE" w:rsidRDefault="007318BE" w:rsidP="0038231F">
      <w:pPr>
        <w:spacing w:after="0" w:line="240" w:lineRule="auto"/>
      </w:pPr>
      <w:r>
        <w:separator/>
      </w:r>
    </w:p>
  </w:footnote>
  <w:footnote w:type="continuationSeparator" w:id="0">
    <w:p w:rsidR="007318BE" w:rsidRDefault="007318BE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40" w:rsidRDefault="00E63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40" w:rsidRDefault="00E630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040" w:rsidRDefault="00E630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8BE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18BE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169E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040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C7DA5"/>
  <w15:chartTrackingRefBased/>
  <w15:docId w15:val="{E106DBE6-591B-4E45-89A9-BDDF63FA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B834B-63FE-4425-9CEA-E3170CEA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1091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2025-10-15T08:38:00Z</dcterms:created>
  <dcterms:modified xsi:type="dcterms:W3CDTF">2025-10-15T08:38:00Z</dcterms:modified>
</cp:coreProperties>
</file>