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D37773" w:rsidP="00637A11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37773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D37773">
        <w:rPr>
          <w:rFonts w:ascii="Arial" w:hAnsi="Arial" w:cs="Arial"/>
          <w:sz w:val="24"/>
          <w:szCs w:val="24"/>
        </w:rPr>
        <w:t>2025-10-14</w:t>
      </w:r>
    </w:p>
    <w:p w:rsidR="00986737" w:rsidRPr="009432A1" w:rsidRDefault="00D37773" w:rsidP="00637A1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3777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D37773" w:rsidP="00637A11">
      <w:pPr>
        <w:spacing w:line="360" w:lineRule="auto"/>
        <w:rPr>
          <w:rFonts w:ascii="Arial" w:hAnsi="Arial" w:cs="Arial"/>
          <w:sz w:val="24"/>
          <w:szCs w:val="24"/>
        </w:rPr>
      </w:pPr>
      <w:r w:rsidRPr="00D37773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37773">
        <w:rPr>
          <w:rFonts w:ascii="Arial" w:hAnsi="Arial" w:cs="Arial"/>
          <w:sz w:val="24"/>
          <w:szCs w:val="24"/>
        </w:rPr>
        <w:t>69</w:t>
      </w:r>
    </w:p>
    <w:p w:rsidR="00986737" w:rsidRPr="009432A1" w:rsidRDefault="00D37773" w:rsidP="00637A11">
      <w:pPr>
        <w:spacing w:line="360" w:lineRule="auto"/>
        <w:rPr>
          <w:rFonts w:ascii="Arial" w:hAnsi="Arial" w:cs="Arial"/>
          <w:sz w:val="24"/>
          <w:szCs w:val="24"/>
        </w:rPr>
      </w:pPr>
      <w:r w:rsidRPr="00D37773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37773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637A11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637A11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637A1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637A1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D37773" w:rsidP="00637A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37773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37773" w:rsidRPr="004E4B64" w:rsidTr="00E66DF7">
        <w:tc>
          <w:tcPr>
            <w:tcW w:w="2269" w:type="dxa"/>
            <w:shd w:val="clear" w:color="auto" w:fill="auto"/>
          </w:tcPr>
          <w:p w:rsidR="00D37773" w:rsidRPr="004E4B64" w:rsidRDefault="00D37773" w:rsidP="00637A1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37773" w:rsidRPr="004E4B64" w:rsidRDefault="00D37773" w:rsidP="00637A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37773">
              <w:rPr>
                <w:rFonts w:ascii="Arial" w:hAnsi="Arial" w:cs="Arial"/>
                <w:bCs/>
                <w:sz w:val="24"/>
                <w:szCs w:val="24"/>
              </w:rPr>
              <w:t>RZ-DZP.261.41.2025.MT</w:t>
            </w:r>
          </w:p>
        </w:tc>
      </w:tr>
    </w:tbl>
    <w:p w:rsidR="00D665F5" w:rsidRPr="00BB547B" w:rsidRDefault="00D665F5" w:rsidP="00637A11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D37773" w:rsidRPr="00D37773">
        <w:rPr>
          <w:rFonts w:ascii="Arial" w:hAnsi="Arial" w:cs="Arial"/>
          <w:sz w:val="24"/>
          <w:szCs w:val="24"/>
        </w:rPr>
        <w:t>(</w:t>
      </w:r>
      <w:proofErr w:type="spellStart"/>
      <w:r w:rsidR="00D37773" w:rsidRPr="00D37773">
        <w:rPr>
          <w:rFonts w:ascii="Arial" w:hAnsi="Arial" w:cs="Arial"/>
          <w:sz w:val="24"/>
          <w:szCs w:val="24"/>
        </w:rPr>
        <w:t>t.j</w:t>
      </w:r>
      <w:proofErr w:type="spellEnd"/>
      <w:r w:rsidR="00D37773" w:rsidRPr="00D37773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637A11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D37773" w:rsidRPr="00D37773">
        <w:rPr>
          <w:rFonts w:ascii="Arial" w:hAnsi="Arial" w:cs="Arial"/>
          <w:sz w:val="24"/>
          <w:szCs w:val="24"/>
        </w:rPr>
        <w:t>14/10/2025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D37773" w:rsidRPr="00D37773">
        <w:rPr>
          <w:rFonts w:ascii="Arial" w:hAnsi="Arial" w:cs="Arial"/>
          <w:sz w:val="24"/>
          <w:szCs w:val="24"/>
        </w:rPr>
        <w:t>11:10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637A1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637A1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637A1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637A1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37773" w:rsidRPr="00BB547B" w:rsidTr="00E66DF7"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37773" w:rsidRPr="00986737" w:rsidRDefault="00D37773" w:rsidP="00637A1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7773">
              <w:rPr>
                <w:rFonts w:ascii="Arial" w:hAnsi="Arial" w:cs="Arial"/>
                <w:sz w:val="24"/>
                <w:szCs w:val="24"/>
              </w:rPr>
              <w:t>Estetika</w:t>
            </w:r>
            <w:proofErr w:type="spellEnd"/>
            <w:r w:rsidRPr="00D3777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37773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D37773">
              <w:rPr>
                <w:rFonts w:ascii="Arial" w:hAnsi="Arial" w:cs="Arial"/>
                <w:sz w:val="24"/>
                <w:szCs w:val="24"/>
              </w:rPr>
              <w:t xml:space="preserve"> Marcin Markiewicz</w:t>
            </w:r>
          </w:p>
          <w:p w:rsidR="00D37773" w:rsidRPr="00986737" w:rsidRDefault="00637A11" w:rsidP="00637A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Węgierska 188</w:t>
            </w:r>
            <w:r w:rsidR="00D37773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773" w:rsidRPr="00986737" w:rsidRDefault="00D37773" w:rsidP="00637A1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33-300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Nowy Sącz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14 391.00 zł</w:t>
            </w:r>
          </w:p>
        </w:tc>
      </w:tr>
      <w:tr w:rsidR="00D37773" w:rsidRPr="00BB547B" w:rsidTr="00E66DF7"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37773" w:rsidRPr="00986737" w:rsidRDefault="00D37773" w:rsidP="00637A1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7773">
              <w:rPr>
                <w:rFonts w:ascii="Arial" w:hAnsi="Arial" w:cs="Arial"/>
                <w:sz w:val="24"/>
                <w:szCs w:val="24"/>
              </w:rPr>
              <w:t>Estetika</w:t>
            </w:r>
            <w:proofErr w:type="spellEnd"/>
            <w:r w:rsidRPr="00D3777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37773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D37773">
              <w:rPr>
                <w:rFonts w:ascii="Arial" w:hAnsi="Arial" w:cs="Arial"/>
                <w:sz w:val="24"/>
                <w:szCs w:val="24"/>
              </w:rPr>
              <w:t xml:space="preserve"> Marcin Markiewicz</w:t>
            </w:r>
          </w:p>
          <w:p w:rsidR="00D37773" w:rsidRPr="00986737" w:rsidRDefault="00637A11" w:rsidP="00637A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Węgierska 188</w:t>
            </w:r>
          </w:p>
          <w:p w:rsidR="00D37773" w:rsidRPr="00986737" w:rsidRDefault="00D37773" w:rsidP="00637A1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33-300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Nowy Sącz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5 535.00 zł</w:t>
            </w:r>
          </w:p>
        </w:tc>
      </w:tr>
      <w:tr w:rsidR="00D37773" w:rsidRPr="00BB547B" w:rsidTr="00E66DF7"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37773" w:rsidRPr="00986737" w:rsidRDefault="00D37773" w:rsidP="00637A1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7773">
              <w:rPr>
                <w:rFonts w:ascii="Arial" w:hAnsi="Arial" w:cs="Arial"/>
                <w:sz w:val="24"/>
                <w:szCs w:val="24"/>
              </w:rPr>
              <w:t>Estetika</w:t>
            </w:r>
            <w:proofErr w:type="spellEnd"/>
            <w:r w:rsidRPr="00D3777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37773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D37773">
              <w:rPr>
                <w:rFonts w:ascii="Arial" w:hAnsi="Arial" w:cs="Arial"/>
                <w:sz w:val="24"/>
                <w:szCs w:val="24"/>
              </w:rPr>
              <w:t xml:space="preserve"> Marcin Markiewicz</w:t>
            </w:r>
          </w:p>
          <w:p w:rsidR="00D37773" w:rsidRPr="00986737" w:rsidRDefault="00637A11" w:rsidP="00637A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Węgierska 188</w:t>
            </w:r>
          </w:p>
          <w:p w:rsidR="00D37773" w:rsidRPr="00986737" w:rsidRDefault="00D37773" w:rsidP="00637A1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lastRenderedPageBreak/>
              <w:t>33-300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Nowy Sącz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lastRenderedPageBreak/>
              <w:t>5 535.00 zł</w:t>
            </w:r>
          </w:p>
        </w:tc>
      </w:tr>
      <w:tr w:rsidR="00D37773" w:rsidRPr="00BB547B" w:rsidTr="00E66DF7"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D37773" w:rsidRPr="00986737" w:rsidRDefault="00D37773" w:rsidP="00637A1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7773">
              <w:rPr>
                <w:rFonts w:ascii="Arial" w:hAnsi="Arial" w:cs="Arial"/>
                <w:sz w:val="24"/>
                <w:szCs w:val="24"/>
              </w:rPr>
              <w:t>Estetika</w:t>
            </w:r>
            <w:proofErr w:type="spellEnd"/>
            <w:r w:rsidRPr="00D3777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37773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D37773">
              <w:rPr>
                <w:rFonts w:ascii="Arial" w:hAnsi="Arial" w:cs="Arial"/>
                <w:sz w:val="24"/>
                <w:szCs w:val="24"/>
              </w:rPr>
              <w:t xml:space="preserve"> Marcin Markiewicz</w:t>
            </w:r>
          </w:p>
          <w:p w:rsidR="00D37773" w:rsidRPr="00986737" w:rsidRDefault="00637A11" w:rsidP="00637A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Węgierska 188</w:t>
            </w:r>
            <w:r w:rsidR="00D37773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773" w:rsidRPr="00986737" w:rsidRDefault="00D37773" w:rsidP="00637A1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33-300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Nowy Sącz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12 915.00 zł</w:t>
            </w:r>
          </w:p>
        </w:tc>
      </w:tr>
      <w:tr w:rsidR="00D37773" w:rsidRPr="00BB547B" w:rsidTr="00E66DF7"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D37773" w:rsidRPr="00986737" w:rsidRDefault="00D37773" w:rsidP="00637A1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7773">
              <w:rPr>
                <w:rFonts w:ascii="Arial" w:hAnsi="Arial" w:cs="Arial"/>
                <w:sz w:val="24"/>
                <w:szCs w:val="24"/>
              </w:rPr>
              <w:t>Estetika</w:t>
            </w:r>
            <w:proofErr w:type="spellEnd"/>
            <w:r w:rsidRPr="00D3777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37773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D37773">
              <w:rPr>
                <w:rFonts w:ascii="Arial" w:hAnsi="Arial" w:cs="Arial"/>
                <w:sz w:val="24"/>
                <w:szCs w:val="24"/>
              </w:rPr>
              <w:t xml:space="preserve"> Marcin Markiewicz</w:t>
            </w:r>
          </w:p>
          <w:p w:rsidR="00D37773" w:rsidRPr="00986737" w:rsidRDefault="00637A11" w:rsidP="00637A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Węgierska 188</w:t>
            </w:r>
            <w:r w:rsidR="00D37773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773" w:rsidRPr="00986737" w:rsidRDefault="00D37773" w:rsidP="00637A1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33-300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Nowy Sącz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14 760.00 zł</w:t>
            </w:r>
          </w:p>
        </w:tc>
      </w:tr>
      <w:tr w:rsidR="00D37773" w:rsidRPr="00BB547B" w:rsidTr="00E66DF7"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D37773" w:rsidRPr="00986737" w:rsidRDefault="00D37773" w:rsidP="00637A1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7773">
              <w:rPr>
                <w:rFonts w:ascii="Arial" w:hAnsi="Arial" w:cs="Arial"/>
                <w:sz w:val="24"/>
                <w:szCs w:val="24"/>
              </w:rPr>
              <w:t>Estetika</w:t>
            </w:r>
            <w:proofErr w:type="spellEnd"/>
            <w:r w:rsidRPr="00D3777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37773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D37773">
              <w:rPr>
                <w:rFonts w:ascii="Arial" w:hAnsi="Arial" w:cs="Arial"/>
                <w:sz w:val="24"/>
                <w:szCs w:val="24"/>
              </w:rPr>
              <w:t xml:space="preserve"> Marcin Markiewicz</w:t>
            </w:r>
          </w:p>
          <w:p w:rsidR="00D37773" w:rsidRPr="00986737" w:rsidRDefault="00637A11" w:rsidP="00637A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Węgierska 188</w:t>
            </w:r>
            <w:r w:rsidR="00D37773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773" w:rsidRPr="00986737" w:rsidRDefault="00D37773" w:rsidP="00637A1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33-300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Nowy Sącz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1 845.00 zł</w:t>
            </w:r>
          </w:p>
        </w:tc>
      </w:tr>
      <w:tr w:rsidR="00D37773" w:rsidRPr="00BB547B" w:rsidTr="00E66DF7"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D37773" w:rsidRPr="00986737" w:rsidRDefault="00D37773" w:rsidP="00637A1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7773">
              <w:rPr>
                <w:rFonts w:ascii="Arial" w:hAnsi="Arial" w:cs="Arial"/>
                <w:sz w:val="24"/>
                <w:szCs w:val="24"/>
              </w:rPr>
              <w:t>Estetika</w:t>
            </w:r>
            <w:proofErr w:type="spellEnd"/>
            <w:r w:rsidRPr="00D3777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37773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D37773">
              <w:rPr>
                <w:rFonts w:ascii="Arial" w:hAnsi="Arial" w:cs="Arial"/>
                <w:sz w:val="24"/>
                <w:szCs w:val="24"/>
              </w:rPr>
              <w:t xml:space="preserve"> Marcin Markiewicz</w:t>
            </w:r>
          </w:p>
          <w:p w:rsidR="00D37773" w:rsidRPr="00986737" w:rsidRDefault="00637A11" w:rsidP="00637A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Węgierska 188</w:t>
            </w:r>
            <w:r w:rsidR="00D37773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773" w:rsidRPr="00986737" w:rsidRDefault="00D37773" w:rsidP="00637A1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33-300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Nowy Sącz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20 049.00 zł</w:t>
            </w:r>
          </w:p>
        </w:tc>
      </w:tr>
      <w:tr w:rsidR="00D37773" w:rsidRPr="00BB547B" w:rsidTr="00E66DF7"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D37773" w:rsidRPr="00986737" w:rsidRDefault="00D37773" w:rsidP="00637A1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7773">
              <w:rPr>
                <w:rFonts w:ascii="Arial" w:hAnsi="Arial" w:cs="Arial"/>
                <w:sz w:val="24"/>
                <w:szCs w:val="24"/>
              </w:rPr>
              <w:t>Estetika</w:t>
            </w:r>
            <w:proofErr w:type="spellEnd"/>
            <w:r w:rsidRPr="00D3777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37773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D37773">
              <w:rPr>
                <w:rFonts w:ascii="Arial" w:hAnsi="Arial" w:cs="Arial"/>
                <w:sz w:val="24"/>
                <w:szCs w:val="24"/>
              </w:rPr>
              <w:t xml:space="preserve"> Marcin Markiewicz</w:t>
            </w:r>
          </w:p>
          <w:p w:rsidR="00D37773" w:rsidRPr="00986737" w:rsidRDefault="00637A11" w:rsidP="00637A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Węgierska 188</w:t>
            </w:r>
            <w:r w:rsidR="00D37773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773" w:rsidRPr="00986737" w:rsidRDefault="00D37773" w:rsidP="00637A1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33-300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Nowy Sącz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12 177.00 zł</w:t>
            </w:r>
          </w:p>
        </w:tc>
      </w:tr>
      <w:tr w:rsidR="00D37773" w:rsidRPr="00BB547B" w:rsidTr="00E66DF7"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37773" w:rsidRPr="00986737" w:rsidRDefault="00D37773" w:rsidP="00637A1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D37773" w:rsidRPr="00986737" w:rsidRDefault="00D37773" w:rsidP="00637A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773" w:rsidRPr="00986737" w:rsidRDefault="00D37773" w:rsidP="00637A1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11 992.50 zł</w:t>
            </w:r>
          </w:p>
        </w:tc>
      </w:tr>
      <w:tr w:rsidR="00D37773" w:rsidRPr="00BB547B" w:rsidTr="00E66DF7"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37773" w:rsidRPr="00986737" w:rsidRDefault="00D37773" w:rsidP="00637A1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D37773" w:rsidRPr="00986737" w:rsidRDefault="00D37773" w:rsidP="00637A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773" w:rsidRPr="00986737" w:rsidRDefault="00D37773" w:rsidP="00637A1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3 690.00 zł</w:t>
            </w:r>
          </w:p>
        </w:tc>
      </w:tr>
      <w:tr w:rsidR="00D37773" w:rsidRPr="00BB547B" w:rsidTr="00E66DF7"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D37773" w:rsidRPr="00986737" w:rsidRDefault="00D37773" w:rsidP="00637A1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Przedsiębiorstwo Handlowo-</w:t>
            </w:r>
            <w:r w:rsidRPr="00D37773">
              <w:rPr>
                <w:rFonts w:ascii="Arial" w:hAnsi="Arial" w:cs="Arial"/>
                <w:sz w:val="24"/>
                <w:szCs w:val="24"/>
              </w:rPr>
              <w:lastRenderedPageBreak/>
              <w:t>Usługowe "BOSTO" S.C.</w:t>
            </w:r>
          </w:p>
          <w:p w:rsidR="00D37773" w:rsidRPr="00986737" w:rsidRDefault="00D37773" w:rsidP="00637A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773" w:rsidRPr="00986737" w:rsidRDefault="00D37773" w:rsidP="00637A1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lastRenderedPageBreak/>
              <w:t>8 610.00 zł</w:t>
            </w:r>
          </w:p>
        </w:tc>
      </w:tr>
      <w:tr w:rsidR="00D37773" w:rsidRPr="00BB547B" w:rsidTr="00E66DF7"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D37773" w:rsidRPr="00986737" w:rsidRDefault="00D37773" w:rsidP="00637A1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D37773" w:rsidRPr="00986737" w:rsidRDefault="00D37773" w:rsidP="00637A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773" w:rsidRPr="00986737" w:rsidRDefault="00D37773" w:rsidP="00637A1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1 968.00 zł</w:t>
            </w:r>
          </w:p>
        </w:tc>
      </w:tr>
      <w:tr w:rsidR="00D37773" w:rsidRPr="00BB547B" w:rsidTr="00E66DF7"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D37773" w:rsidRPr="00986737" w:rsidRDefault="00D37773" w:rsidP="00637A1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D37773" w:rsidRPr="00986737" w:rsidRDefault="00D37773" w:rsidP="00637A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773" w:rsidRPr="00986737" w:rsidRDefault="00D37773" w:rsidP="00637A1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38 130.00 zł</w:t>
            </w:r>
          </w:p>
        </w:tc>
      </w:tr>
      <w:tr w:rsidR="00D37773" w:rsidRPr="00BB547B" w:rsidTr="00E66DF7"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D37773" w:rsidRPr="00986737" w:rsidRDefault="00D37773" w:rsidP="00637A1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D37773" w:rsidRPr="00986737" w:rsidRDefault="00D37773" w:rsidP="00637A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773" w:rsidRPr="00986737" w:rsidRDefault="00D37773" w:rsidP="00637A1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15 375.00 zł</w:t>
            </w:r>
          </w:p>
        </w:tc>
      </w:tr>
      <w:tr w:rsidR="00D37773" w:rsidRPr="00BB547B" w:rsidTr="00E66DF7"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D37773" w:rsidRPr="00986737" w:rsidRDefault="00D37773" w:rsidP="00637A1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D37773" w:rsidRPr="00986737" w:rsidRDefault="00D37773" w:rsidP="00637A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773" w:rsidRPr="00986737" w:rsidRDefault="00D37773" w:rsidP="00637A1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10 147.50 zł</w:t>
            </w:r>
          </w:p>
        </w:tc>
      </w:tr>
      <w:tr w:rsidR="00D37773" w:rsidRPr="00BB547B" w:rsidTr="00E66DF7"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37773" w:rsidRPr="00986737" w:rsidRDefault="00D37773" w:rsidP="00637A1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KJMK Meble Sp. z o.o.</w:t>
            </w:r>
          </w:p>
          <w:p w:rsidR="00D37773" w:rsidRPr="00986737" w:rsidRDefault="00D37773" w:rsidP="00637A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Gliwicka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189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773" w:rsidRPr="00986737" w:rsidRDefault="00D37773" w:rsidP="00637A1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40-859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11 033.10 zł</w:t>
            </w:r>
          </w:p>
        </w:tc>
      </w:tr>
      <w:tr w:rsidR="00D37773" w:rsidRPr="00BB547B" w:rsidTr="00E66DF7"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37773" w:rsidRPr="00986737" w:rsidRDefault="00D37773" w:rsidP="00637A1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KJMK Meble Sp. z o.o.</w:t>
            </w:r>
          </w:p>
          <w:p w:rsidR="00D37773" w:rsidRPr="00986737" w:rsidRDefault="00D37773" w:rsidP="00637A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Gliwicka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189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773" w:rsidRPr="00986737" w:rsidRDefault="00D37773" w:rsidP="00637A1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40-859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2 706.00 zł</w:t>
            </w:r>
          </w:p>
        </w:tc>
      </w:tr>
      <w:tr w:rsidR="00D37773" w:rsidRPr="00BB547B" w:rsidTr="00E66DF7"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D37773" w:rsidRPr="00986737" w:rsidRDefault="00D37773" w:rsidP="00637A1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KJMK Meble Sp. z o.o.</w:t>
            </w:r>
          </w:p>
          <w:p w:rsidR="00D37773" w:rsidRPr="00986737" w:rsidRDefault="00D37773" w:rsidP="00637A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lastRenderedPageBreak/>
              <w:t>Gliwicka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189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773" w:rsidRPr="00986737" w:rsidRDefault="00D37773" w:rsidP="00637A1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40-859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lastRenderedPageBreak/>
              <w:t>8 241.00 zł</w:t>
            </w:r>
          </w:p>
        </w:tc>
      </w:tr>
      <w:tr w:rsidR="00D37773" w:rsidRPr="00BB547B" w:rsidTr="00E66DF7"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D37773" w:rsidRPr="00986737" w:rsidRDefault="00D37773" w:rsidP="00637A1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KJMK Meble Sp. z o.o.</w:t>
            </w:r>
          </w:p>
          <w:p w:rsidR="00D37773" w:rsidRPr="00986737" w:rsidRDefault="00D37773" w:rsidP="00637A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Gliwicka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189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773" w:rsidRPr="00986737" w:rsidRDefault="00D37773" w:rsidP="00637A1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40-859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10 258.20 zł</w:t>
            </w:r>
          </w:p>
        </w:tc>
      </w:tr>
      <w:tr w:rsidR="00D37773" w:rsidRPr="00BB547B" w:rsidTr="00E66DF7"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D37773" w:rsidRPr="00986737" w:rsidRDefault="00D37773" w:rsidP="00637A1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KJMK Meble Sp. z o.o.</w:t>
            </w:r>
          </w:p>
          <w:p w:rsidR="00D37773" w:rsidRPr="00986737" w:rsidRDefault="00D37773" w:rsidP="00637A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Gliwicka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189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773" w:rsidRPr="00986737" w:rsidRDefault="00D37773" w:rsidP="00637A1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40-859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9 335.70 zł</w:t>
            </w:r>
          </w:p>
        </w:tc>
      </w:tr>
      <w:tr w:rsidR="00D37773" w:rsidRPr="00BB547B" w:rsidTr="00E66DF7"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37773" w:rsidRPr="00986737" w:rsidRDefault="00D37773" w:rsidP="00637A1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KAL-SPORT Wyposażenie Obiektów Elżbieta Pięta</w:t>
            </w:r>
          </w:p>
          <w:p w:rsidR="00D37773" w:rsidRPr="00986737" w:rsidRDefault="00D37773" w:rsidP="00637A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ul. Trembeckiego 11a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1" w:name="_GoBack"/>
            <w:bookmarkEnd w:id="1"/>
          </w:p>
          <w:p w:rsidR="00D37773" w:rsidRPr="00986737" w:rsidRDefault="00D37773" w:rsidP="00637A1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35-234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4 305.00 zł</w:t>
            </w:r>
          </w:p>
        </w:tc>
      </w:tr>
      <w:tr w:rsidR="00D37773" w:rsidRPr="00BB547B" w:rsidTr="00E66DF7"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D37773" w:rsidRPr="00986737" w:rsidRDefault="00D37773" w:rsidP="00637A1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KAL-SPORT Wyposażenie Obiektów Elżbieta Pięta</w:t>
            </w:r>
          </w:p>
          <w:p w:rsidR="00D37773" w:rsidRPr="00986737" w:rsidRDefault="00D37773" w:rsidP="00637A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ul. Trembeckiego 11a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773" w:rsidRPr="00986737" w:rsidRDefault="00D37773" w:rsidP="00637A1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35-234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12 300.00 zł</w:t>
            </w:r>
          </w:p>
        </w:tc>
      </w:tr>
      <w:tr w:rsidR="00D37773" w:rsidRPr="00BB547B" w:rsidTr="00E66DF7"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D37773" w:rsidRPr="00986737" w:rsidRDefault="00D37773" w:rsidP="00637A1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KAL-SPORT Wyposażenie Obiektów Elżbieta Pięta</w:t>
            </w:r>
          </w:p>
          <w:p w:rsidR="00D37773" w:rsidRPr="00986737" w:rsidRDefault="00D37773" w:rsidP="00637A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ul. Trembeckiego 11a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773" w:rsidRPr="00986737" w:rsidRDefault="00D37773" w:rsidP="00637A1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35-234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2 952.00 zł</w:t>
            </w:r>
          </w:p>
        </w:tc>
      </w:tr>
      <w:tr w:rsidR="00D37773" w:rsidRPr="00BB547B" w:rsidTr="00E66DF7"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D37773" w:rsidRPr="00986737" w:rsidRDefault="00D37773" w:rsidP="00637A1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KAL-SPORT Wyposażenie Obiektów Elżbieta Pięta</w:t>
            </w:r>
          </w:p>
          <w:p w:rsidR="00D37773" w:rsidRPr="00986737" w:rsidRDefault="00D37773" w:rsidP="00637A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ul. Trembeckiego 11a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773" w:rsidRPr="00986737" w:rsidRDefault="00D37773" w:rsidP="00637A1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35-234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773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7773" w:rsidRPr="00986737" w:rsidRDefault="00D37773" w:rsidP="00637A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73">
              <w:rPr>
                <w:rFonts w:ascii="Arial" w:hAnsi="Arial" w:cs="Arial"/>
                <w:sz w:val="24"/>
                <w:szCs w:val="24"/>
              </w:rPr>
              <w:t>22 140.00 zł</w:t>
            </w:r>
          </w:p>
        </w:tc>
      </w:tr>
      <w:bookmarkEnd w:id="0"/>
    </w:tbl>
    <w:p w:rsidR="00C236D3" w:rsidRPr="00BB547B" w:rsidRDefault="00C236D3" w:rsidP="00637A11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01555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E93" w:rsidRDefault="00320E93">
      <w:r>
        <w:separator/>
      </w:r>
    </w:p>
  </w:endnote>
  <w:endnote w:type="continuationSeparator" w:id="0">
    <w:p w:rsidR="00320E93" w:rsidRDefault="00320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551" w:rsidRPr="00015551" w:rsidRDefault="00637A11" w:rsidP="0001555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.6pt;margin-top:11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3872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015551" w:rsidRPr="00015551" w:rsidTr="00E66DF7">
      <w:tc>
        <w:tcPr>
          <w:tcW w:w="0" w:type="auto"/>
          <w:shd w:val="clear" w:color="auto" w:fill="auto"/>
          <w:vAlign w:val="center"/>
        </w:tcPr>
        <w:p w:rsidR="00015551" w:rsidRPr="00015551" w:rsidRDefault="00015551" w:rsidP="00015551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15551" w:rsidRPr="00015551" w:rsidRDefault="00015551" w:rsidP="00015551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015551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015551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015551" w:rsidRPr="00015551" w:rsidRDefault="00015551" w:rsidP="00015551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015551" w:rsidRPr="00015551" w:rsidRDefault="00015551" w:rsidP="00015551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015551" w:rsidRPr="00015551" w:rsidRDefault="00015551" w:rsidP="00015551">
    <w:pPr>
      <w:spacing w:line="276" w:lineRule="auto"/>
      <w:rPr>
        <w:rFonts w:ascii="Roboto" w:hAnsi="Roboto"/>
        <w:b/>
        <w:bCs/>
        <w:sz w:val="22"/>
        <w:szCs w:val="22"/>
      </w:rPr>
    </w:pPr>
    <w:r w:rsidRPr="00015551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015551" w:rsidRPr="00015551" w:rsidRDefault="00637A11" w:rsidP="00015551">
    <w:pPr>
      <w:spacing w:line="276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 id="_x0000_s2057" type="#_x0000_t75" style="position:absolute;margin-left:425.1pt;margin-top:13.65pt;width:7.8pt;height:31.85pt;z-index:251666944">
          <v:imagedata r:id="rId1" o:title="PCz_logo_pol_poziom_mono" croptop="20613f" cropbottom="17221f" cropleft="25891f" cropright="37015f"/>
        </v:shape>
      </w:pict>
    </w:r>
    <w:r w:rsidR="00015551" w:rsidRPr="00015551">
      <w:rPr>
        <w:rFonts w:ascii="Roboto" w:hAnsi="Roboto"/>
        <w:sz w:val="22"/>
        <w:szCs w:val="22"/>
      </w:rPr>
      <w:t>ul. Gen. J.H. Dąbrowskiego 69, 42-201 Częstochowa</w:t>
    </w:r>
  </w:p>
  <w:p w:rsidR="00015551" w:rsidRPr="00015551" w:rsidRDefault="00015551" w:rsidP="00015551">
    <w:pPr>
      <w:spacing w:line="276" w:lineRule="auto"/>
      <w:rPr>
        <w:rFonts w:ascii="Roboto" w:hAnsi="Roboto"/>
        <w:noProof/>
        <w:sz w:val="22"/>
        <w:szCs w:val="22"/>
      </w:rPr>
    </w:pPr>
    <w:r w:rsidRPr="00015551">
      <w:rPr>
        <w:rFonts w:ascii="Roboto" w:hAnsi="Roboto"/>
        <w:sz w:val="22"/>
        <w:szCs w:val="22"/>
      </w:rPr>
      <w:t>tel. +48 34 325 02 56, e-mail: dyrektor.inwestycji@pcz.pl</w:t>
    </w:r>
  </w:p>
  <w:p w:rsidR="00015551" w:rsidRPr="00015551" w:rsidRDefault="00015551" w:rsidP="00015551">
    <w:pPr>
      <w:rPr>
        <w:rFonts w:ascii="Roboto" w:hAnsi="Roboto"/>
        <w:b/>
        <w:color w:val="F07E26"/>
        <w:sz w:val="24"/>
        <w:szCs w:val="24"/>
      </w:rPr>
    </w:pPr>
    <w:r w:rsidRPr="00015551">
      <w:rPr>
        <w:rFonts w:ascii="Roboto" w:hAnsi="Roboto"/>
        <w:b/>
        <w:sz w:val="22"/>
        <w:szCs w:val="22"/>
      </w:rPr>
      <w:t>www.pcz.pl</w:t>
    </w:r>
    <w:r w:rsidR="00637A11">
      <w:rPr>
        <w:rFonts w:ascii="Arial" w:hAnsi="Arial"/>
        <w:noProof/>
        <w:sz w:val="22"/>
        <w:szCs w:val="22"/>
      </w:rPr>
      <w:pict>
        <v:shape id="_x0000_s2053" type="#_x0000_t32" style="position:absolute;margin-left:84.9pt;margin-top:100.15pt;width:425.25pt;height:.05pt;z-index:251662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37A11">
      <w:rPr>
        <w:rFonts w:ascii="Arial" w:eastAsia="Calibri" w:hAnsi="Arial"/>
        <w:noProof/>
        <w:sz w:val="18"/>
        <w:szCs w:val="18"/>
        <w:lang w:eastAsia="en-US"/>
      </w:rPr>
      <w:t>4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37A11">
      <w:rPr>
        <w:rFonts w:ascii="Arial" w:eastAsia="Calibri" w:hAnsi="Arial"/>
        <w:noProof/>
        <w:sz w:val="18"/>
        <w:szCs w:val="18"/>
        <w:lang w:eastAsia="en-US"/>
      </w:rPr>
      <w:t>4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0E9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E93" w:rsidRDefault="00320E93">
      <w:r>
        <w:separator/>
      </w:r>
    </w:p>
  </w:footnote>
  <w:footnote w:type="continuationSeparator" w:id="0">
    <w:p w:rsidR="00320E93" w:rsidRDefault="00320E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773" w:rsidRDefault="00D377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551" w:rsidRPr="00015551" w:rsidRDefault="00637A11" w:rsidP="00015551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.4pt;margin-top:-5.7pt;width:186.05pt;height:56.4pt;z-index:251660800">
          <v:imagedata r:id="rId1" o:title="PCz_logo_pol_poziom_mono" croptop="7263f" cropbottom="9219f" cropleft="2815f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strokeweight="1.5pt"/>
      </w:pict>
    </w:r>
  </w:p>
  <w:p w:rsidR="00D37773" w:rsidRDefault="00D377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773" w:rsidRDefault="00D377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4" type="connector" idref="#Łącznik prosty ze strzałką 2"/>
        <o:r id="V:Rule5" type="connector" idref="#Łącznik prosty ze strzałką 3"/>
        <o:r id="V:Rule6" type="connector" idref="#_x0000_s205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0E93"/>
    <w:rsid w:val="00007727"/>
    <w:rsid w:val="00015551"/>
    <w:rsid w:val="00017720"/>
    <w:rsid w:val="00035488"/>
    <w:rsid w:val="000D7F25"/>
    <w:rsid w:val="000E00E5"/>
    <w:rsid w:val="00173B20"/>
    <w:rsid w:val="001C69FF"/>
    <w:rsid w:val="0023318D"/>
    <w:rsid w:val="00320E93"/>
    <w:rsid w:val="003D72FD"/>
    <w:rsid w:val="00423179"/>
    <w:rsid w:val="00490DC0"/>
    <w:rsid w:val="00493F8C"/>
    <w:rsid w:val="004C7E9B"/>
    <w:rsid w:val="005614F2"/>
    <w:rsid w:val="00577BC6"/>
    <w:rsid w:val="005A632E"/>
    <w:rsid w:val="00637A11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37773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3E2DC593"/>
  <w15:chartTrackingRefBased/>
  <w15:docId w15:val="{2E3B17A9-494C-41B3-BBB9-9D773FE0F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422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2025-10-14T10:52:00Z</dcterms:created>
  <dcterms:modified xsi:type="dcterms:W3CDTF">2025-10-14T10:52:00Z</dcterms:modified>
</cp:coreProperties>
</file>