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7E21FE" w14:textId="77777777" w:rsidR="00D64136" w:rsidRPr="00B96014" w:rsidRDefault="00372381" w:rsidP="00B96014">
      <w:pPr>
        <w:spacing w:after="600"/>
        <w:jc w:val="right"/>
      </w:pPr>
      <w:bookmarkStart w:id="0" w:name="_Hlk53520193"/>
      <w:r w:rsidRPr="00B96014">
        <w:t>Poznań</w:t>
      </w:r>
      <w:r w:rsidR="00D64136" w:rsidRPr="00B96014">
        <w:t xml:space="preserve"> dnia: </w:t>
      </w:r>
      <w:r w:rsidRPr="00B96014">
        <w:t>2025-10-13</w:t>
      </w:r>
    </w:p>
    <w:p w14:paraId="3DEAF14E" w14:textId="77777777" w:rsidR="00372381" w:rsidRPr="00B96014" w:rsidRDefault="00372381" w:rsidP="00B96014">
      <w:pPr>
        <w:ind w:right="3969"/>
        <w:rPr>
          <w:b/>
          <w:bCs/>
        </w:rPr>
      </w:pPr>
      <w:r w:rsidRPr="00B96014">
        <w:rPr>
          <w:b/>
          <w:bCs/>
        </w:rPr>
        <w:t>Szpital Wojewódzki w Poznaniu</w:t>
      </w:r>
    </w:p>
    <w:p w14:paraId="793803B1" w14:textId="77777777" w:rsidR="00D64136" w:rsidRPr="00B96014" w:rsidRDefault="00372381" w:rsidP="00B96014">
      <w:pPr>
        <w:ind w:right="3969"/>
        <w:rPr>
          <w:b/>
          <w:bCs/>
        </w:rPr>
      </w:pPr>
      <w:r w:rsidRPr="00B96014">
        <w:rPr>
          <w:b/>
          <w:bCs/>
        </w:rPr>
        <w:t>Dział Zamówień Publicznych</w:t>
      </w:r>
    </w:p>
    <w:p w14:paraId="74F28CA4" w14:textId="77777777" w:rsidR="00D64136" w:rsidRPr="00B96014" w:rsidRDefault="00372381" w:rsidP="00B96014">
      <w:pPr>
        <w:ind w:right="3969"/>
      </w:pPr>
      <w:r w:rsidRPr="00B96014">
        <w:t>Juraszów</w:t>
      </w:r>
      <w:r w:rsidR="00D64136" w:rsidRPr="00B96014">
        <w:t xml:space="preserve"> </w:t>
      </w:r>
      <w:r w:rsidRPr="00B96014">
        <w:t>7/19</w:t>
      </w:r>
    </w:p>
    <w:p w14:paraId="180A6CC9" w14:textId="77777777" w:rsidR="00D64136" w:rsidRPr="00B96014" w:rsidRDefault="00372381" w:rsidP="00B96014">
      <w:pPr>
        <w:ind w:right="3969"/>
      </w:pPr>
      <w:r w:rsidRPr="00B96014">
        <w:t>60-479</w:t>
      </w:r>
      <w:r w:rsidR="00D64136" w:rsidRPr="00B96014">
        <w:t xml:space="preserve"> </w:t>
      </w:r>
      <w:r w:rsidRPr="00B96014">
        <w:t>Poznań</w:t>
      </w:r>
    </w:p>
    <w:p w14:paraId="61E78C49" w14:textId="77777777" w:rsidR="009F463B" w:rsidRPr="00B96014" w:rsidRDefault="009F463B" w:rsidP="00B96014">
      <w:pPr>
        <w:tabs>
          <w:tab w:val="right" w:pos="9072"/>
        </w:tabs>
        <w:ind w:left="5670"/>
        <w:jc w:val="both"/>
        <w:rPr>
          <w:b/>
        </w:rPr>
      </w:pPr>
      <w:r w:rsidRPr="00B96014">
        <w:rPr>
          <w:b/>
        </w:rPr>
        <w:t>WYKONAWCY</w:t>
      </w:r>
    </w:p>
    <w:p w14:paraId="0AFDB280" w14:textId="77777777" w:rsidR="00D64136" w:rsidRPr="00B96014" w:rsidRDefault="009F463B" w:rsidP="00B96014">
      <w:pPr>
        <w:tabs>
          <w:tab w:val="right" w:pos="9072"/>
        </w:tabs>
        <w:spacing w:after="600"/>
        <w:ind w:left="5670"/>
        <w:jc w:val="both"/>
        <w:rPr>
          <w:b/>
        </w:rPr>
      </w:pPr>
      <w:r w:rsidRPr="00B96014"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805"/>
      </w:tblGrid>
      <w:tr w:rsidR="00D64136" w:rsidRPr="00B96014" w14:paraId="3B381C3F" w14:textId="77777777" w:rsidTr="005E0D0A">
        <w:tc>
          <w:tcPr>
            <w:tcW w:w="10065" w:type="dxa"/>
            <w:shd w:val="clear" w:color="auto" w:fill="F2F2F2"/>
            <w:hideMark/>
          </w:tcPr>
          <w:p w14:paraId="41B59425" w14:textId="77777777" w:rsidR="00D64136" w:rsidRPr="00B96014" w:rsidRDefault="00D64136" w:rsidP="00B96014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  <w:sz w:val="36"/>
                <w:szCs w:val="36"/>
              </w:rPr>
            </w:pPr>
            <w:r w:rsidRPr="00B96014">
              <w:rPr>
                <w:b/>
                <w:spacing w:val="50"/>
                <w:kern w:val="28"/>
                <w:sz w:val="36"/>
                <w:szCs w:val="36"/>
              </w:rPr>
              <w:t>INFORMACJA</w:t>
            </w:r>
          </w:p>
          <w:p w14:paraId="6E011965" w14:textId="7A9460A0" w:rsidR="00D64136" w:rsidRPr="00B96014" w:rsidRDefault="00D64136" w:rsidP="00B96014">
            <w:pPr>
              <w:keepNext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B96014">
              <w:rPr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  <w:r w:rsidR="00B96014">
              <w:rPr>
                <w:b/>
                <w:spacing w:val="50"/>
                <w:kern w:val="28"/>
                <w:sz w:val="32"/>
                <w:szCs w:val="32"/>
              </w:rPr>
              <w:t xml:space="preserve"> - II</w:t>
            </w:r>
          </w:p>
        </w:tc>
      </w:tr>
    </w:tbl>
    <w:p w14:paraId="72A06DBB" w14:textId="77777777" w:rsidR="00D64136" w:rsidRPr="00B96014" w:rsidRDefault="00D64136" w:rsidP="00B96014">
      <w:pPr>
        <w:keepNext/>
        <w:spacing w:after="240"/>
        <w:outlineLvl w:val="0"/>
        <w:rPr>
          <w:b/>
        </w:rPr>
      </w:pPr>
    </w:p>
    <w:p w14:paraId="0F9E9EC4" w14:textId="77777777" w:rsidR="00D64136" w:rsidRPr="00B96014" w:rsidRDefault="00D64136" w:rsidP="00B96014">
      <w:pPr>
        <w:spacing w:after="120"/>
        <w:jc w:val="both"/>
        <w:rPr>
          <w:rFonts w:eastAsia="Calibri"/>
          <w:lang w:eastAsia="en-US"/>
        </w:rPr>
      </w:pPr>
      <w:r w:rsidRPr="00B96014">
        <w:rPr>
          <w:rFonts w:eastAsia="Calibri"/>
          <w:lang w:eastAsia="en-US"/>
        </w:rPr>
        <w:t xml:space="preserve">Dotyczy </w:t>
      </w:r>
      <w:r w:rsidRPr="00B96014">
        <w:t>postępowania o udzielenie zamówienia publicznego</w:t>
      </w:r>
      <w:r w:rsidRPr="00B96014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4136" w:rsidRPr="00B96014" w14:paraId="2A81F20E" w14:textId="77777777" w:rsidTr="005E0D0A">
        <w:tc>
          <w:tcPr>
            <w:tcW w:w="2269" w:type="dxa"/>
          </w:tcPr>
          <w:p w14:paraId="533D742F" w14:textId="77777777" w:rsidR="00D64136" w:rsidRPr="00B96014" w:rsidRDefault="00D64136" w:rsidP="00B96014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B96014">
              <w:t>Nazwa zamówienia:</w:t>
            </w:r>
          </w:p>
        </w:tc>
        <w:tc>
          <w:tcPr>
            <w:tcW w:w="6803" w:type="dxa"/>
          </w:tcPr>
          <w:p w14:paraId="779F04A4" w14:textId="77777777" w:rsidR="00D64136" w:rsidRPr="00B96014" w:rsidRDefault="00372381" w:rsidP="00B96014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B96014">
              <w:rPr>
                <w:bCs/>
              </w:rPr>
              <w:t>Specjalistyczny jednorazowy sprzęt medyczny - Oddział Ortopedii</w:t>
            </w:r>
          </w:p>
        </w:tc>
      </w:tr>
      <w:tr w:rsidR="00372381" w:rsidRPr="00B96014" w14:paraId="3C773198" w14:textId="77777777" w:rsidTr="00A05F12">
        <w:tc>
          <w:tcPr>
            <w:tcW w:w="2269" w:type="dxa"/>
          </w:tcPr>
          <w:p w14:paraId="562FBAE8" w14:textId="77777777" w:rsidR="00372381" w:rsidRPr="00B96014" w:rsidRDefault="00372381" w:rsidP="00B96014">
            <w:pPr>
              <w:tabs>
                <w:tab w:val="center" w:pos="4536"/>
                <w:tab w:val="right" w:pos="9072"/>
              </w:tabs>
              <w:ind w:left="-105" w:right="-115"/>
              <w:jc w:val="both"/>
            </w:pPr>
            <w:r w:rsidRPr="00B96014">
              <w:t>Numer referencyjny:</w:t>
            </w:r>
          </w:p>
        </w:tc>
        <w:tc>
          <w:tcPr>
            <w:tcW w:w="6803" w:type="dxa"/>
          </w:tcPr>
          <w:p w14:paraId="00223C7D" w14:textId="77777777" w:rsidR="00372381" w:rsidRPr="00B96014" w:rsidRDefault="00372381" w:rsidP="00B96014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B96014">
              <w:rPr>
                <w:bCs/>
              </w:rPr>
              <w:t>SZW/DZP/57/2025</w:t>
            </w:r>
          </w:p>
        </w:tc>
      </w:tr>
    </w:tbl>
    <w:p w14:paraId="43B6782D" w14:textId="77777777" w:rsidR="00D64136" w:rsidRPr="00B96014" w:rsidRDefault="00D64136" w:rsidP="00B96014">
      <w:pPr>
        <w:tabs>
          <w:tab w:val="left" w:pos="708"/>
          <w:tab w:val="center" w:pos="4536"/>
          <w:tab w:val="right" w:pos="9072"/>
        </w:tabs>
      </w:pPr>
    </w:p>
    <w:p w14:paraId="4A2D240C" w14:textId="77777777" w:rsidR="00372381" w:rsidRPr="00B96014" w:rsidRDefault="00D64136" w:rsidP="00B96014">
      <w:pPr>
        <w:pStyle w:val="Nagwek"/>
        <w:tabs>
          <w:tab w:val="left" w:pos="708"/>
        </w:tabs>
        <w:spacing w:after="120"/>
        <w:jc w:val="both"/>
        <w:rPr>
          <w:b/>
        </w:rPr>
      </w:pPr>
      <w:r w:rsidRPr="00B96014">
        <w:t xml:space="preserve">Zamawiający, </w:t>
      </w:r>
      <w:r w:rsidR="00372381" w:rsidRPr="00B96014">
        <w:rPr>
          <w:b/>
        </w:rPr>
        <w:t>Szpital Wojewódzki w Poznaniu</w:t>
      </w:r>
    </w:p>
    <w:p w14:paraId="40CCC80F" w14:textId="77777777" w:rsidR="00D64136" w:rsidRPr="00B96014" w:rsidRDefault="00372381" w:rsidP="00B96014">
      <w:pPr>
        <w:pStyle w:val="Nagwek"/>
        <w:tabs>
          <w:tab w:val="left" w:pos="708"/>
        </w:tabs>
        <w:spacing w:after="120"/>
        <w:jc w:val="both"/>
        <w:rPr>
          <w:bCs/>
        </w:rPr>
      </w:pPr>
      <w:r w:rsidRPr="00B96014">
        <w:rPr>
          <w:b/>
        </w:rPr>
        <w:t>Dział Zamówień Publicznych</w:t>
      </w:r>
      <w:r w:rsidR="00D64136" w:rsidRPr="00B96014">
        <w:t xml:space="preserve">, działając na podstawie art. 253 ust. 1 ustawy z dnia 11 września 2019r. Prawo zamówień publicznych </w:t>
      </w:r>
      <w:r w:rsidRPr="00B96014">
        <w:t>(t.j. Dz. U. z 2024 poz. 1320)</w:t>
      </w:r>
      <w:r w:rsidR="00D64136" w:rsidRPr="00B96014"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372381" w:rsidRPr="00B96014" w14:paraId="07146815" w14:textId="77777777" w:rsidTr="00B9601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BD09F4" w14:textId="77777777" w:rsidR="00372381" w:rsidRPr="00B96014" w:rsidRDefault="00372381" w:rsidP="00B96014">
            <w:pPr>
              <w:spacing w:before="120" w:after="240"/>
              <w:jc w:val="both"/>
            </w:pPr>
            <w:r w:rsidRPr="00B96014">
              <w:rPr>
                <w:b/>
                <w:bCs/>
              </w:rPr>
              <w:t>Część nr 4</w:t>
            </w:r>
            <w:r w:rsidRPr="00B96014">
              <w:t>: Materiały kościozastępcze, implanty z bioprzyswajalnego włókna, spacery z gentamycyną</w:t>
            </w:r>
          </w:p>
          <w:p w14:paraId="17FFC750" w14:textId="77777777" w:rsidR="00B96014" w:rsidRPr="00B96014" w:rsidRDefault="00B96014" w:rsidP="00B96014">
            <w:pPr>
              <w:spacing w:before="60"/>
              <w:jc w:val="both"/>
              <w:rPr>
                <w:b/>
              </w:rPr>
            </w:pPr>
            <w:r w:rsidRPr="00B96014">
              <w:rPr>
                <w:b/>
              </w:rPr>
              <w:t xml:space="preserve">Med&amp;Care </w:t>
            </w:r>
          </w:p>
          <w:p w14:paraId="4A8DFE3C" w14:textId="77777777" w:rsidR="00B96014" w:rsidRPr="00B96014" w:rsidRDefault="00B96014" w:rsidP="00B96014">
            <w:pPr>
              <w:spacing w:before="60"/>
              <w:jc w:val="both"/>
              <w:rPr>
                <w:bCs/>
              </w:rPr>
            </w:pPr>
            <w:r w:rsidRPr="00B96014">
              <w:rPr>
                <w:bCs/>
              </w:rPr>
              <w:t xml:space="preserve">ul. Chwaszczyńska 170 </w:t>
            </w:r>
          </w:p>
          <w:p w14:paraId="335179A6" w14:textId="77777777" w:rsidR="00B96014" w:rsidRPr="00B96014" w:rsidRDefault="00B96014" w:rsidP="00B96014">
            <w:pPr>
              <w:jc w:val="both"/>
              <w:rPr>
                <w:bCs/>
              </w:rPr>
            </w:pPr>
            <w:r w:rsidRPr="00B96014">
              <w:rPr>
                <w:bCs/>
              </w:rPr>
              <w:t xml:space="preserve">81-571 Gdynia </w:t>
            </w:r>
          </w:p>
          <w:p w14:paraId="45B09E27" w14:textId="77777777" w:rsidR="00B96014" w:rsidRDefault="00B96014" w:rsidP="00B96014">
            <w:pPr>
              <w:jc w:val="both"/>
              <w:rPr>
                <w:b/>
              </w:rPr>
            </w:pPr>
          </w:p>
          <w:p w14:paraId="3D66C1D5" w14:textId="57B49478" w:rsidR="00372381" w:rsidRPr="00B96014" w:rsidRDefault="00372381" w:rsidP="00B96014">
            <w:pPr>
              <w:jc w:val="both"/>
              <w:rPr>
                <w:bCs/>
              </w:rPr>
            </w:pPr>
            <w:r w:rsidRPr="00B96014">
              <w:t xml:space="preserve">za cenę wykonania przedmiotu zamówienia w wysokości </w:t>
            </w:r>
            <w:r w:rsidRPr="00B96014">
              <w:rPr>
                <w:b/>
              </w:rPr>
              <w:t>381 821.04 zł</w:t>
            </w:r>
            <w:r w:rsidRPr="00B96014">
              <w:t xml:space="preserve"> </w:t>
            </w:r>
            <w:r w:rsidRPr="00B96014">
              <w:rPr>
                <w:b/>
                <w:bCs/>
              </w:rPr>
              <w:t>brutto</w:t>
            </w:r>
            <w:r w:rsidRPr="00B96014">
              <w:rPr>
                <w:bCs/>
              </w:rPr>
              <w:t>.</w:t>
            </w:r>
          </w:p>
          <w:p w14:paraId="2A26E2BE" w14:textId="77777777" w:rsidR="00372381" w:rsidRPr="00B96014" w:rsidRDefault="00372381" w:rsidP="00B96014">
            <w:pPr>
              <w:spacing w:before="120"/>
              <w:jc w:val="both"/>
              <w:rPr>
                <w:color w:val="000000"/>
              </w:rPr>
            </w:pPr>
            <w:r w:rsidRPr="00B96014">
              <w:rPr>
                <w:color w:val="000000"/>
                <w:u w:val="single"/>
              </w:rPr>
              <w:t>Uzasadnienie wyboru</w:t>
            </w:r>
            <w:r w:rsidRPr="00B96014">
              <w:rPr>
                <w:color w:val="000000"/>
              </w:rPr>
              <w:t>:</w:t>
            </w:r>
          </w:p>
          <w:p w14:paraId="30D56F1D" w14:textId="77777777" w:rsidR="00372381" w:rsidRPr="00B96014" w:rsidRDefault="00372381" w:rsidP="00B96014">
            <w:pPr>
              <w:pStyle w:val="Nagwek"/>
              <w:tabs>
                <w:tab w:val="left" w:pos="708"/>
              </w:tabs>
              <w:spacing w:after="60"/>
              <w:jc w:val="both"/>
            </w:pPr>
            <w:r w:rsidRPr="00B96014">
              <w:t xml:space="preserve">Oferta otrzymała największą ilość punktów spośród ofert podlegających ocenie - łącznie 100,00 pkt. - w oparciu o określone przez Zamawiającego w SWZ kryteria oceny ofert tj. przyznano: cena oferty brutto - 100,00 pkt. Oferta spełnia wszystkie wymagania </w:t>
            </w:r>
            <w:proofErr w:type="spellStart"/>
            <w:r w:rsidRPr="00B96014">
              <w:t>formalno</w:t>
            </w:r>
            <w:proofErr w:type="spellEnd"/>
            <w:r w:rsidRPr="00B96014">
              <w:t xml:space="preserve"> - prawne i jest zgodna z zapisami SWZ.</w:t>
            </w:r>
          </w:p>
        </w:tc>
      </w:tr>
    </w:tbl>
    <w:p w14:paraId="2D4854C5" w14:textId="77777777" w:rsidR="00D64136" w:rsidRPr="00B96014" w:rsidRDefault="00D64136" w:rsidP="00B96014">
      <w:pPr>
        <w:spacing w:before="360" w:after="120"/>
        <w:jc w:val="both"/>
        <w:rPr>
          <w:color w:val="000000"/>
        </w:rPr>
      </w:pPr>
      <w:r w:rsidRPr="00B96014">
        <w:rPr>
          <w:b/>
          <w:bCs/>
          <w:color w:val="000000"/>
        </w:rPr>
        <w:t>Punktacja przyznana ofertom w każdym kryterium oceny ofert wraz z łączną punktacją</w:t>
      </w:r>
      <w:r w:rsidRPr="00B96014">
        <w:rPr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D64136" w:rsidRPr="00B96014" w14:paraId="23394B41" w14:textId="77777777" w:rsidTr="00B9601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AE8CA27" w14:textId="77777777" w:rsidR="00D64136" w:rsidRPr="00B96014" w:rsidRDefault="00D64136" w:rsidP="00B96014">
            <w:pPr>
              <w:spacing w:before="120" w:after="120"/>
              <w:jc w:val="center"/>
              <w:rPr>
                <w:bCs/>
                <w:color w:val="000000"/>
              </w:rPr>
            </w:pPr>
            <w:r w:rsidRPr="00B96014">
              <w:rPr>
                <w:bCs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FA02A09" w14:textId="77777777" w:rsidR="00D64136" w:rsidRPr="00B96014" w:rsidRDefault="00D64136" w:rsidP="00B96014">
            <w:pPr>
              <w:spacing w:before="120" w:after="120"/>
              <w:jc w:val="center"/>
              <w:rPr>
                <w:bCs/>
              </w:rPr>
            </w:pPr>
            <w:r w:rsidRPr="00B96014">
              <w:rPr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E797C61" w14:textId="77777777" w:rsidR="00D64136" w:rsidRPr="00B96014" w:rsidRDefault="00D64136" w:rsidP="00B96014">
            <w:pPr>
              <w:spacing w:before="120" w:after="120"/>
              <w:jc w:val="center"/>
              <w:rPr>
                <w:bCs/>
                <w:color w:val="000000"/>
              </w:rPr>
            </w:pPr>
            <w:r w:rsidRPr="00B96014">
              <w:rPr>
                <w:bCs/>
                <w:color w:val="000000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5A5584D" w14:textId="77777777" w:rsidR="00D64136" w:rsidRPr="00B96014" w:rsidRDefault="00D64136" w:rsidP="00B96014">
            <w:pPr>
              <w:spacing w:before="120" w:after="120"/>
              <w:jc w:val="center"/>
              <w:rPr>
                <w:bCs/>
                <w:color w:val="000000"/>
              </w:rPr>
            </w:pPr>
            <w:r w:rsidRPr="00B96014">
              <w:rPr>
                <w:bCs/>
                <w:color w:val="000000"/>
              </w:rPr>
              <w:t>Razem</w:t>
            </w:r>
          </w:p>
        </w:tc>
      </w:tr>
      <w:tr w:rsidR="00372381" w:rsidRPr="00B96014" w14:paraId="2D5BFC9A" w14:textId="77777777" w:rsidTr="00B9601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82EA98" w14:textId="77777777" w:rsidR="00372381" w:rsidRPr="00B96014" w:rsidRDefault="00372381" w:rsidP="00B96014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B96014">
              <w:rPr>
                <w:sz w:val="22"/>
                <w:szCs w:val="22"/>
              </w:rPr>
              <w:t xml:space="preserve">4 - Materiały kościozastępcze, implanty z bioprzyswajalnego </w:t>
            </w:r>
            <w:r w:rsidRPr="00B96014">
              <w:rPr>
                <w:sz w:val="22"/>
                <w:szCs w:val="22"/>
              </w:rPr>
              <w:lastRenderedPageBreak/>
              <w:t>włókna, spacery z gentamycyną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85578F" w14:textId="77777777" w:rsidR="00B96014" w:rsidRPr="00B96014" w:rsidRDefault="00B96014" w:rsidP="00B96014">
            <w:pPr>
              <w:rPr>
                <w:b/>
                <w:bCs/>
                <w:sz w:val="22"/>
                <w:szCs w:val="22"/>
              </w:rPr>
            </w:pPr>
            <w:r w:rsidRPr="00B96014">
              <w:rPr>
                <w:b/>
                <w:bCs/>
                <w:sz w:val="22"/>
                <w:szCs w:val="22"/>
              </w:rPr>
              <w:lastRenderedPageBreak/>
              <w:t xml:space="preserve">Med&amp;Care </w:t>
            </w:r>
          </w:p>
          <w:p w14:paraId="1E7CC3FF" w14:textId="77777777" w:rsidR="00B96014" w:rsidRPr="00B96014" w:rsidRDefault="00B96014" w:rsidP="00B96014">
            <w:pPr>
              <w:rPr>
                <w:sz w:val="22"/>
                <w:szCs w:val="22"/>
              </w:rPr>
            </w:pPr>
            <w:r w:rsidRPr="00B96014">
              <w:rPr>
                <w:sz w:val="22"/>
                <w:szCs w:val="22"/>
              </w:rPr>
              <w:t xml:space="preserve">ul. Chwaszczyńska 170 </w:t>
            </w:r>
          </w:p>
          <w:p w14:paraId="627E6B52" w14:textId="3377C635" w:rsidR="00372381" w:rsidRPr="00B96014" w:rsidRDefault="00B96014" w:rsidP="00B96014">
            <w:pPr>
              <w:spacing w:after="40"/>
              <w:rPr>
                <w:color w:val="000000"/>
                <w:sz w:val="22"/>
                <w:szCs w:val="22"/>
              </w:rPr>
            </w:pPr>
            <w:r w:rsidRPr="00B96014">
              <w:rPr>
                <w:sz w:val="22"/>
                <w:szCs w:val="22"/>
              </w:rPr>
              <w:t>81-571 Gdynia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E80687" w14:textId="77777777" w:rsidR="00372381" w:rsidRPr="00B96014" w:rsidRDefault="00372381" w:rsidP="00B96014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B96014">
              <w:rPr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4F2570" w14:textId="77777777" w:rsidR="00372381" w:rsidRPr="00B96014" w:rsidRDefault="00372381" w:rsidP="00B96014">
            <w:pPr>
              <w:jc w:val="center"/>
              <w:rPr>
                <w:color w:val="000000"/>
                <w:sz w:val="22"/>
                <w:szCs w:val="22"/>
              </w:rPr>
            </w:pPr>
            <w:r w:rsidRPr="00B96014">
              <w:rPr>
                <w:sz w:val="22"/>
                <w:szCs w:val="22"/>
              </w:rPr>
              <w:t xml:space="preserve">  100,00</w:t>
            </w:r>
          </w:p>
        </w:tc>
      </w:tr>
      <w:tr w:rsidR="00B96014" w:rsidRPr="00B96014" w14:paraId="15139428" w14:textId="77777777" w:rsidTr="005A74C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542610" w14:textId="77777777" w:rsidR="00B96014" w:rsidRPr="00B96014" w:rsidRDefault="00B96014" w:rsidP="00B96014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B96014">
              <w:rPr>
                <w:sz w:val="22"/>
                <w:szCs w:val="22"/>
              </w:rPr>
              <w:t>7 - Urazy okolic miednicy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450603" w14:textId="77777777" w:rsidR="00B96014" w:rsidRPr="00B96014" w:rsidRDefault="00B96014" w:rsidP="00B96014">
            <w:pPr>
              <w:rPr>
                <w:b/>
                <w:bCs/>
                <w:sz w:val="22"/>
                <w:szCs w:val="22"/>
              </w:rPr>
            </w:pPr>
            <w:r w:rsidRPr="00B96014">
              <w:rPr>
                <w:b/>
                <w:bCs/>
                <w:sz w:val="22"/>
                <w:szCs w:val="22"/>
              </w:rPr>
              <w:t>Stryker Polska Sp. z o.o.</w:t>
            </w:r>
          </w:p>
          <w:p w14:paraId="1F045E89" w14:textId="3952C9D6" w:rsidR="00B96014" w:rsidRPr="00B96014" w:rsidRDefault="00B96014" w:rsidP="00B9601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B96014">
              <w:rPr>
                <w:sz w:val="22"/>
                <w:szCs w:val="22"/>
              </w:rPr>
              <w:t>Poleczki 35</w:t>
            </w:r>
          </w:p>
          <w:p w14:paraId="05AB5F27" w14:textId="77777777" w:rsidR="00B96014" w:rsidRPr="00B96014" w:rsidRDefault="00B96014" w:rsidP="00B96014">
            <w:pPr>
              <w:spacing w:after="40"/>
              <w:rPr>
                <w:color w:val="000000"/>
                <w:sz w:val="22"/>
                <w:szCs w:val="22"/>
              </w:rPr>
            </w:pPr>
            <w:r w:rsidRPr="00B96014">
              <w:rPr>
                <w:sz w:val="22"/>
                <w:szCs w:val="22"/>
              </w:rPr>
              <w:t>02-822 Warszawa</w:t>
            </w: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CD567" w14:textId="2C76487F" w:rsidR="00B96014" w:rsidRPr="00B96014" w:rsidRDefault="00B96014" w:rsidP="00B9601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Oferta nie podlega punktacji </w:t>
            </w:r>
          </w:p>
        </w:tc>
      </w:tr>
    </w:tbl>
    <w:p w14:paraId="412C8AFD" w14:textId="77777777" w:rsidR="00D64136" w:rsidRPr="00B96014" w:rsidRDefault="00D64136" w:rsidP="00B96014">
      <w:pPr>
        <w:spacing w:before="120"/>
        <w:jc w:val="both"/>
        <w:rPr>
          <w:color w:val="000000"/>
        </w:rPr>
      </w:pPr>
    </w:p>
    <w:p w14:paraId="64DCD87C" w14:textId="77777777" w:rsidR="00D64136" w:rsidRPr="00B96014" w:rsidRDefault="00D64136" w:rsidP="00B96014">
      <w:pPr>
        <w:spacing w:after="120"/>
        <w:jc w:val="both"/>
        <w:rPr>
          <w:color w:val="000000"/>
        </w:rPr>
      </w:pPr>
      <w:r w:rsidRPr="00B96014">
        <w:rPr>
          <w:b/>
          <w:bCs/>
          <w:color w:val="000000"/>
        </w:rPr>
        <w:t>Informacja o wykonawcach, których oferty zostały odrzucone</w:t>
      </w:r>
      <w:r w:rsidRPr="00B96014">
        <w:rPr>
          <w:color w:val="000000"/>
        </w:rPr>
        <w:t>:</w:t>
      </w:r>
    </w:p>
    <w:tbl>
      <w:tblPr>
        <w:tblW w:w="9923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3118"/>
        <w:gridCol w:w="5812"/>
      </w:tblGrid>
      <w:tr w:rsidR="00D64136" w:rsidRPr="00B96014" w14:paraId="5BE73822" w14:textId="77777777" w:rsidTr="005E0D0A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0769FF51" w14:textId="77777777" w:rsidR="00D64136" w:rsidRPr="00B96014" w:rsidRDefault="00D64136" w:rsidP="00B96014">
            <w:pPr>
              <w:spacing w:before="60" w:after="60"/>
              <w:jc w:val="center"/>
              <w:rPr>
                <w:bCs/>
              </w:rPr>
            </w:pPr>
            <w:r w:rsidRPr="00B96014">
              <w:rPr>
                <w:bCs/>
              </w:rPr>
              <w:t>Nr oferty</w:t>
            </w: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087479FB" w14:textId="77777777" w:rsidR="00D64136" w:rsidRPr="00B96014" w:rsidRDefault="00D64136" w:rsidP="00B96014">
            <w:pPr>
              <w:spacing w:before="60" w:after="60"/>
              <w:jc w:val="center"/>
              <w:rPr>
                <w:bCs/>
              </w:rPr>
            </w:pPr>
            <w:r w:rsidRPr="00B96014">
              <w:rPr>
                <w:bCs/>
              </w:rPr>
              <w:t>Nazwa i adres wykonawcy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77784475" w14:textId="77777777" w:rsidR="00D64136" w:rsidRPr="00B96014" w:rsidRDefault="00D64136" w:rsidP="00B96014">
            <w:pPr>
              <w:spacing w:before="60" w:after="60"/>
              <w:jc w:val="center"/>
              <w:rPr>
                <w:bCs/>
              </w:rPr>
            </w:pPr>
            <w:r w:rsidRPr="00B96014">
              <w:rPr>
                <w:bCs/>
              </w:rPr>
              <w:t>Uzasadnienie odrzucenia oferty</w:t>
            </w:r>
          </w:p>
        </w:tc>
      </w:tr>
      <w:tr w:rsidR="00372381" w:rsidRPr="00B96014" w14:paraId="6C0E63A6" w14:textId="77777777" w:rsidTr="00A05F12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0616577" w14:textId="77777777" w:rsidR="00372381" w:rsidRPr="00B96014" w:rsidRDefault="00372381" w:rsidP="00B96014">
            <w:pPr>
              <w:spacing w:before="40"/>
              <w:jc w:val="center"/>
              <w:rPr>
                <w:sz w:val="22"/>
                <w:szCs w:val="22"/>
              </w:rPr>
            </w:pPr>
            <w:r w:rsidRPr="00B96014">
              <w:rPr>
                <w:sz w:val="22"/>
                <w:szCs w:val="22"/>
              </w:rPr>
              <w:t>4</w:t>
            </w: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437E5C66" w14:textId="77777777" w:rsidR="00372381" w:rsidRPr="00B96014" w:rsidRDefault="00372381" w:rsidP="00B96014">
            <w:pPr>
              <w:spacing w:before="60"/>
              <w:rPr>
                <w:b/>
                <w:bCs/>
                <w:sz w:val="22"/>
                <w:szCs w:val="22"/>
              </w:rPr>
            </w:pPr>
            <w:r w:rsidRPr="00B96014">
              <w:rPr>
                <w:b/>
                <w:bCs/>
                <w:sz w:val="22"/>
                <w:szCs w:val="22"/>
              </w:rPr>
              <w:t>Stryker Polska Sp. z o.o.</w:t>
            </w:r>
          </w:p>
          <w:p w14:paraId="61AB8A8C" w14:textId="77777777" w:rsidR="00372381" w:rsidRPr="00B96014" w:rsidRDefault="00372381" w:rsidP="00B96014">
            <w:pPr>
              <w:rPr>
                <w:sz w:val="22"/>
                <w:szCs w:val="22"/>
              </w:rPr>
            </w:pPr>
            <w:r w:rsidRPr="00B96014">
              <w:rPr>
                <w:sz w:val="22"/>
                <w:szCs w:val="22"/>
              </w:rPr>
              <w:t xml:space="preserve">Poleczki 35 </w:t>
            </w:r>
          </w:p>
          <w:p w14:paraId="0CEF005E" w14:textId="77777777" w:rsidR="00372381" w:rsidRPr="00B96014" w:rsidRDefault="00372381" w:rsidP="00B96014">
            <w:pPr>
              <w:spacing w:after="60"/>
              <w:rPr>
                <w:sz w:val="22"/>
                <w:szCs w:val="22"/>
              </w:rPr>
            </w:pPr>
            <w:r w:rsidRPr="00B96014">
              <w:rPr>
                <w:sz w:val="22"/>
                <w:szCs w:val="22"/>
              </w:rPr>
              <w:t>02-822 Warszawa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7EDD204" w14:textId="77777777" w:rsidR="00372381" w:rsidRPr="00B96014" w:rsidRDefault="00372381" w:rsidP="00B96014">
            <w:pPr>
              <w:spacing w:before="120"/>
              <w:rPr>
                <w:sz w:val="22"/>
                <w:szCs w:val="22"/>
              </w:rPr>
            </w:pPr>
            <w:r w:rsidRPr="00B96014">
              <w:rPr>
                <w:sz w:val="22"/>
                <w:szCs w:val="22"/>
              </w:rPr>
              <w:t xml:space="preserve">Oferta odrzucona w zadaniu 7 na podstawie </w:t>
            </w:r>
            <w:r w:rsidRPr="00B96014">
              <w:rPr>
                <w:b/>
                <w:sz w:val="22"/>
                <w:szCs w:val="22"/>
              </w:rPr>
              <w:t>Art. 226 ust. 1 pkt 5</w:t>
            </w:r>
            <w:r w:rsidRPr="00B96014">
              <w:rPr>
                <w:sz w:val="22"/>
                <w:szCs w:val="22"/>
              </w:rPr>
              <w:t xml:space="preserve"> ustawy Pzp.</w:t>
            </w:r>
          </w:p>
          <w:p w14:paraId="099EC251" w14:textId="77777777" w:rsidR="00372381" w:rsidRPr="00B96014" w:rsidRDefault="00372381" w:rsidP="00B96014">
            <w:pPr>
              <w:rPr>
                <w:sz w:val="12"/>
                <w:szCs w:val="12"/>
              </w:rPr>
            </w:pPr>
          </w:p>
          <w:p w14:paraId="2A914F41" w14:textId="77777777" w:rsidR="00372381" w:rsidRPr="00B96014" w:rsidRDefault="00372381" w:rsidP="00B96014">
            <w:pPr>
              <w:spacing w:after="40"/>
              <w:rPr>
                <w:sz w:val="22"/>
                <w:szCs w:val="22"/>
                <w:u w:val="single"/>
              </w:rPr>
            </w:pPr>
            <w:r w:rsidRPr="00B96014">
              <w:rPr>
                <w:sz w:val="22"/>
                <w:szCs w:val="22"/>
                <w:u w:val="single"/>
              </w:rPr>
              <w:t>Uzasadnienie:</w:t>
            </w:r>
          </w:p>
          <w:p w14:paraId="6FF383A6" w14:textId="72BDCA6A" w:rsidR="00372381" w:rsidRPr="00B96014" w:rsidRDefault="00B96014" w:rsidP="00B96014">
            <w:pPr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Wykonawca p</w:t>
            </w:r>
            <w:r w:rsidR="00372381" w:rsidRPr="00B96014">
              <w:rPr>
                <w:sz w:val="22"/>
                <w:szCs w:val="22"/>
              </w:rPr>
              <w:t>rzy każdej pozycji dopisał  do numerów</w:t>
            </w:r>
            <w:r>
              <w:rPr>
                <w:sz w:val="22"/>
                <w:szCs w:val="22"/>
              </w:rPr>
              <w:t xml:space="preserve"> </w:t>
            </w:r>
            <w:r w:rsidR="00372381" w:rsidRPr="00B96014">
              <w:rPr>
                <w:sz w:val="22"/>
                <w:szCs w:val="22"/>
              </w:rPr>
              <w:t>katalogowych (wymienionych w  załączniku 2A (kody EAN) postępowania przetargowego) rozmiary implantów, których one dotyczą. Z powyższego dokumentu wynika, że zaoferowany asortyment jest niezgodny z przedmiotem zamówienia, co w myśl artykułu jak wyżej podlega odrzuceniu</w:t>
            </w:r>
          </w:p>
        </w:tc>
      </w:tr>
    </w:tbl>
    <w:p w14:paraId="45258CDC" w14:textId="3FDEC602" w:rsidR="00B96014" w:rsidRPr="000506F7" w:rsidRDefault="00B96014" w:rsidP="00B96014">
      <w:pPr>
        <w:spacing w:before="120"/>
        <w:jc w:val="both"/>
        <w:rPr>
          <w:color w:val="000000"/>
        </w:rPr>
      </w:pPr>
      <w:r w:rsidRPr="000506F7">
        <w:rPr>
          <w:color w:val="000000"/>
        </w:rPr>
        <w:t xml:space="preserve">Zamawiający informuje, iż powiadomienie o wyborze oferty najkorzystniejszej dla </w:t>
      </w:r>
      <w:r w:rsidRPr="000506F7">
        <w:rPr>
          <w:b/>
          <w:bCs/>
          <w:color w:val="000000"/>
        </w:rPr>
        <w:t xml:space="preserve">zadania nr </w:t>
      </w:r>
      <w:r>
        <w:rPr>
          <w:b/>
          <w:bCs/>
          <w:color w:val="000000"/>
        </w:rPr>
        <w:t xml:space="preserve">2 </w:t>
      </w:r>
      <w:r w:rsidRPr="000506F7">
        <w:rPr>
          <w:b/>
          <w:bCs/>
          <w:color w:val="000000"/>
        </w:rPr>
        <w:t>nastąpi w terminie późniejszym</w:t>
      </w:r>
      <w:r w:rsidRPr="000506F7">
        <w:rPr>
          <w:color w:val="000000"/>
        </w:rPr>
        <w:t>.</w:t>
      </w:r>
    </w:p>
    <w:p w14:paraId="45ACD1EF" w14:textId="77777777" w:rsidR="00B96014" w:rsidRDefault="00B96014" w:rsidP="00B96014">
      <w:pPr>
        <w:spacing w:line="276" w:lineRule="auto"/>
        <w:jc w:val="both"/>
        <w:rPr>
          <w:bCs/>
          <w:sz w:val="22"/>
          <w:szCs w:val="22"/>
        </w:rPr>
      </w:pPr>
    </w:p>
    <w:p w14:paraId="11FE890E" w14:textId="77777777" w:rsidR="00B96014" w:rsidRDefault="00B96014" w:rsidP="00B96014">
      <w:pPr>
        <w:spacing w:before="120" w:line="276" w:lineRule="auto"/>
        <w:jc w:val="both"/>
        <w:rPr>
          <w:bCs/>
          <w:sz w:val="22"/>
          <w:szCs w:val="22"/>
        </w:rPr>
      </w:pPr>
      <w:r>
        <w:rPr>
          <w:sz w:val="22"/>
          <w:szCs w:val="22"/>
        </w:rPr>
        <w:t xml:space="preserve">W myśl art. 259 ustawy Pzp Zamawiający informuje, że postępowanie o udzielenie zamówienia publicznego </w:t>
      </w:r>
      <w:r>
        <w:rPr>
          <w:sz w:val="22"/>
          <w:szCs w:val="22"/>
        </w:rPr>
        <w:br/>
        <w:t xml:space="preserve">w w/w postępowaniu przetargowym – na podstawie art. 255 pkt. 2 – </w:t>
      </w:r>
      <w:r>
        <w:rPr>
          <w:b/>
          <w:sz w:val="22"/>
          <w:szCs w:val="22"/>
          <w:u w:val="single"/>
        </w:rPr>
        <w:t xml:space="preserve">unieważnia </w:t>
      </w:r>
      <w:r>
        <w:rPr>
          <w:b/>
          <w:sz w:val="22"/>
          <w:szCs w:val="22"/>
          <w:u w:val="single"/>
        </w:rPr>
        <w:br/>
        <w:t xml:space="preserve">w zakresie zadania nr 7 </w:t>
      </w:r>
      <w:r>
        <w:rPr>
          <w:bCs/>
          <w:sz w:val="22"/>
          <w:szCs w:val="22"/>
        </w:rPr>
        <w:t>ze względu na fakt, iż wszystkie złożone oferty podlegały odrzuceniu.</w:t>
      </w:r>
    </w:p>
    <w:p w14:paraId="233AE427" w14:textId="77777777" w:rsidR="00B96014" w:rsidRDefault="00B96014" w:rsidP="00B96014">
      <w:pPr>
        <w:spacing w:before="120"/>
        <w:jc w:val="both"/>
        <w:rPr>
          <w:color w:val="000000"/>
        </w:rPr>
      </w:pPr>
    </w:p>
    <w:p w14:paraId="688B7EBC" w14:textId="77777777" w:rsidR="009F0E5C" w:rsidRPr="00B96014" w:rsidRDefault="00D64136" w:rsidP="00B96014">
      <w:pPr>
        <w:spacing w:after="40"/>
        <w:jc w:val="both"/>
      </w:pPr>
      <w:r w:rsidRPr="00B96014">
        <w:rPr>
          <w:b/>
          <w:bCs/>
        </w:rPr>
        <w:t>Informacja o terminie zawarcia umowy</w:t>
      </w:r>
      <w:r w:rsidRPr="00B96014">
        <w:t>:</w:t>
      </w:r>
    </w:p>
    <w:p w14:paraId="4A89CF22" w14:textId="77777777" w:rsidR="00F960D7" w:rsidRPr="00B96014" w:rsidRDefault="00A029B8" w:rsidP="00B96014">
      <w:pPr>
        <w:spacing w:after="120"/>
        <w:jc w:val="both"/>
      </w:pPr>
      <w:r w:rsidRPr="00B96014">
        <w:t>U</w:t>
      </w:r>
      <w:r w:rsidR="00F960D7" w:rsidRPr="00B96014">
        <w:t>mowa w sp</w:t>
      </w:r>
      <w:r w:rsidR="004C3459" w:rsidRPr="00B96014">
        <w:t>r</w:t>
      </w:r>
      <w:r w:rsidR="00F960D7" w:rsidRPr="00B96014">
        <w:t>awie zamówienia publicznego</w:t>
      </w:r>
      <w:r w:rsidR="00D8427E" w:rsidRPr="00B96014">
        <w:t>, zgodnie z art. 264 ust. 1 ustawy Pzp,</w:t>
      </w:r>
      <w:r w:rsidRPr="00B96014">
        <w:t xml:space="preserve"> zostanie</w:t>
      </w:r>
      <w:r w:rsidR="00F960D7" w:rsidRPr="00B96014">
        <w:t xml:space="preserve"> zawarta,</w:t>
      </w:r>
      <w:r w:rsidRPr="00B96014">
        <w:t xml:space="preserve"> </w:t>
      </w:r>
      <w:r w:rsidR="00F960D7" w:rsidRPr="00B96014">
        <w:t xml:space="preserve">z </w:t>
      </w:r>
      <w:r w:rsidRPr="00B96014">
        <w:t xml:space="preserve">uwzględnieniem art. 577 ustawy Pzp, </w:t>
      </w:r>
      <w:r w:rsidR="00F960D7" w:rsidRPr="00B96014">
        <w:t>w terminie</w:t>
      </w:r>
      <w:r w:rsidR="00D8427E" w:rsidRPr="00B96014">
        <w:t xml:space="preserve"> </w:t>
      </w:r>
      <w:r w:rsidR="00372381" w:rsidRPr="00B96014">
        <w:t>nie krótszym niż 10 dni od dnia przesłania niniejszej informacji o wyborze najkorzystniejszej oferty.</w:t>
      </w:r>
    </w:p>
    <w:p w14:paraId="23DC2737" w14:textId="77777777" w:rsidR="00F960D7" w:rsidRPr="00B96014" w:rsidRDefault="00D8427E" w:rsidP="00B96014">
      <w:pPr>
        <w:spacing w:after="240"/>
        <w:jc w:val="both"/>
      </w:pPr>
      <w:r w:rsidRPr="00B96014">
        <w:t xml:space="preserve">Umowa </w:t>
      </w:r>
      <w:r w:rsidR="00F960D7" w:rsidRPr="00B96014">
        <w:t>w sprawie zamówienia publicznego</w:t>
      </w:r>
      <w:r w:rsidRPr="00B96014">
        <w:t xml:space="preserve"> może być zawarta </w:t>
      </w:r>
      <w:r w:rsidR="00F960D7" w:rsidRPr="00B96014">
        <w:t xml:space="preserve">przed upływem terminu, o którym mowa powyżej, jeżeli zachodzą okoliczności wymienione w </w:t>
      </w:r>
      <w:r w:rsidRPr="00B96014">
        <w:t>art. 264</w:t>
      </w:r>
      <w:r w:rsidR="00F960D7" w:rsidRPr="00B96014">
        <w:t xml:space="preserve"> ust. 2 ustawy P</w:t>
      </w:r>
      <w:r w:rsidR="004657DA" w:rsidRPr="00B96014">
        <w:t>zp</w:t>
      </w:r>
      <w:r w:rsidR="00F960D7" w:rsidRPr="00B96014">
        <w:t>.</w:t>
      </w:r>
    </w:p>
    <w:p w14:paraId="4FD936FB" w14:textId="77777777" w:rsidR="00D64136" w:rsidRPr="00B96014" w:rsidRDefault="00D64136" w:rsidP="00B96014">
      <w:pPr>
        <w:jc w:val="both"/>
        <w:rPr>
          <w:b/>
          <w:bCs/>
        </w:rPr>
      </w:pPr>
      <w:r w:rsidRPr="00B96014">
        <w:rPr>
          <w:b/>
          <w:bCs/>
        </w:rPr>
        <w:t>Pouczenie</w:t>
      </w:r>
    </w:p>
    <w:p w14:paraId="5B1F1865" w14:textId="77777777" w:rsidR="00F960D7" w:rsidRPr="00B96014" w:rsidRDefault="00D64136" w:rsidP="00B96014">
      <w:pPr>
        <w:spacing w:after="480"/>
        <w:jc w:val="both"/>
      </w:pPr>
      <w:r w:rsidRPr="00B96014">
        <w:t>Zamawiający informuje, że wobec czynności zamawiającego przysługują wykonawcom środki ochrony prawnej w terminach i zgodnie z zasadami określonymi w art. 505 – 590 ustawy Pzp</w:t>
      </w:r>
    </w:p>
    <w:bookmarkEnd w:id="0"/>
    <w:p w14:paraId="6D7380A8" w14:textId="77777777" w:rsidR="002A354D" w:rsidRDefault="002A354D" w:rsidP="002A354D">
      <w:pPr>
        <w:ind w:left="4956"/>
        <w:jc w:val="center"/>
        <w:rPr>
          <w:i/>
        </w:rPr>
      </w:pPr>
      <w:r>
        <w:rPr>
          <w:i/>
        </w:rPr>
        <w:t>Zamawiający</w:t>
      </w:r>
    </w:p>
    <w:p w14:paraId="031B8D3F" w14:textId="77777777" w:rsidR="002A354D" w:rsidRDefault="002A354D" w:rsidP="002A354D">
      <w:pPr>
        <w:ind w:left="4956"/>
        <w:jc w:val="center"/>
        <w:rPr>
          <w:i/>
        </w:rPr>
      </w:pPr>
      <w:r>
        <w:rPr>
          <w:i/>
        </w:rPr>
        <w:t>/-/ I Zastępca Dyrektora</w:t>
      </w:r>
    </w:p>
    <w:p w14:paraId="53064B3B" w14:textId="77777777" w:rsidR="002A354D" w:rsidRDefault="002A354D" w:rsidP="002A354D">
      <w:pPr>
        <w:ind w:left="4956"/>
        <w:jc w:val="center"/>
        <w:rPr>
          <w:i/>
        </w:rPr>
      </w:pPr>
      <w:r>
        <w:rPr>
          <w:i/>
        </w:rPr>
        <w:t>ds. Administracyjnych</w:t>
      </w:r>
    </w:p>
    <w:p w14:paraId="3380E9C2" w14:textId="77777777" w:rsidR="002A354D" w:rsidRDefault="002A354D" w:rsidP="002A354D">
      <w:pPr>
        <w:ind w:left="4956"/>
        <w:jc w:val="center"/>
        <w:rPr>
          <w:vertAlign w:val="superscript"/>
        </w:rPr>
      </w:pPr>
      <w:r>
        <w:rPr>
          <w:i/>
        </w:rPr>
        <w:t>Krystyna Piątkowska</w:t>
      </w:r>
    </w:p>
    <w:p w14:paraId="039C19AB" w14:textId="294BDDA0" w:rsidR="008642B3" w:rsidRPr="00B96014" w:rsidRDefault="008642B3" w:rsidP="00B96014">
      <w:pPr>
        <w:jc w:val="right"/>
        <w:rPr>
          <w:vertAlign w:val="superscript"/>
        </w:rPr>
      </w:pPr>
    </w:p>
    <w:sectPr w:rsidR="008642B3" w:rsidRPr="00B96014" w:rsidSect="00D6413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849" w:bottom="1417" w:left="1134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C011C3" w14:textId="77777777" w:rsidR="00491396" w:rsidRDefault="00491396">
      <w:r>
        <w:separator/>
      </w:r>
    </w:p>
  </w:endnote>
  <w:endnote w:type="continuationSeparator" w:id="0">
    <w:p w14:paraId="088C6FD5" w14:textId="77777777" w:rsidR="00491396" w:rsidRDefault="004913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ADC7D8" w14:textId="77777777" w:rsidR="00372381" w:rsidRDefault="0037238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6C9655" w14:textId="77777777" w:rsidR="00D64136" w:rsidRPr="004B39E0" w:rsidRDefault="00D64136" w:rsidP="00D6413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57D02D5E" w14:textId="77777777" w:rsidR="000C1E6F" w:rsidRDefault="00D64136" w:rsidP="00D64136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System </w:t>
    </w:r>
    <w:proofErr w:type="spellStart"/>
    <w:r w:rsidRPr="004B39E0">
      <w:rPr>
        <w:rFonts w:ascii="Arial" w:hAnsi="Arial"/>
        <w:sz w:val="18"/>
      </w:rPr>
      <w:t>ProPublico</w:t>
    </w:r>
    <w:proofErr w:type="spellEnd"/>
    <w:r w:rsidRPr="004B39E0">
      <w:rPr>
        <w:rFonts w:ascii="Arial" w:hAnsi="Arial"/>
        <w:sz w:val="18"/>
      </w:rPr>
      <w:t xml:space="preserve">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="000C1E6F"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400951" w14:textId="77777777" w:rsidR="00372381" w:rsidRDefault="0037238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FD3279" w14:textId="77777777" w:rsidR="00491396" w:rsidRDefault="00491396">
      <w:r>
        <w:separator/>
      </w:r>
    </w:p>
  </w:footnote>
  <w:footnote w:type="continuationSeparator" w:id="0">
    <w:p w14:paraId="547C81C9" w14:textId="77777777" w:rsidR="00491396" w:rsidRDefault="004913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18AFB6" w14:textId="77777777" w:rsidR="00372381" w:rsidRDefault="0037238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294DB0" w14:textId="77777777" w:rsidR="00372381" w:rsidRDefault="0037238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46BF5F" w14:textId="77777777" w:rsidR="00372381" w:rsidRDefault="0037238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1396"/>
    <w:rsid w:val="00022322"/>
    <w:rsid w:val="00042497"/>
    <w:rsid w:val="000C1E6F"/>
    <w:rsid w:val="000E4E56"/>
    <w:rsid w:val="001A1468"/>
    <w:rsid w:val="001B7815"/>
    <w:rsid w:val="00211A34"/>
    <w:rsid w:val="002A354D"/>
    <w:rsid w:val="002B1E4F"/>
    <w:rsid w:val="002B6761"/>
    <w:rsid w:val="003445A0"/>
    <w:rsid w:val="00372381"/>
    <w:rsid w:val="003A0AFC"/>
    <w:rsid w:val="003B5567"/>
    <w:rsid w:val="003D611C"/>
    <w:rsid w:val="00431C0B"/>
    <w:rsid w:val="00437CAD"/>
    <w:rsid w:val="004657DA"/>
    <w:rsid w:val="00491396"/>
    <w:rsid w:val="004B2665"/>
    <w:rsid w:val="004C3459"/>
    <w:rsid w:val="004D11B8"/>
    <w:rsid w:val="004E324A"/>
    <w:rsid w:val="004E7234"/>
    <w:rsid w:val="0054734E"/>
    <w:rsid w:val="00596EA3"/>
    <w:rsid w:val="00596FD7"/>
    <w:rsid w:val="005E0D0A"/>
    <w:rsid w:val="005E5BFF"/>
    <w:rsid w:val="00607F9B"/>
    <w:rsid w:val="00644DCB"/>
    <w:rsid w:val="00657C1E"/>
    <w:rsid w:val="006840CA"/>
    <w:rsid w:val="006E3089"/>
    <w:rsid w:val="00712C39"/>
    <w:rsid w:val="00756CDA"/>
    <w:rsid w:val="007E2ACC"/>
    <w:rsid w:val="007E68C5"/>
    <w:rsid w:val="00832144"/>
    <w:rsid w:val="008567C7"/>
    <w:rsid w:val="008642B3"/>
    <w:rsid w:val="008A6C10"/>
    <w:rsid w:val="008C557A"/>
    <w:rsid w:val="008E5102"/>
    <w:rsid w:val="00915B9E"/>
    <w:rsid w:val="00952256"/>
    <w:rsid w:val="0097748A"/>
    <w:rsid w:val="009F0E5C"/>
    <w:rsid w:val="009F463B"/>
    <w:rsid w:val="00A029B8"/>
    <w:rsid w:val="00A531F6"/>
    <w:rsid w:val="00A91321"/>
    <w:rsid w:val="00AA02AC"/>
    <w:rsid w:val="00B32D12"/>
    <w:rsid w:val="00B464D3"/>
    <w:rsid w:val="00B8185B"/>
    <w:rsid w:val="00B96014"/>
    <w:rsid w:val="00BC6F7F"/>
    <w:rsid w:val="00BD2174"/>
    <w:rsid w:val="00C22098"/>
    <w:rsid w:val="00C423DD"/>
    <w:rsid w:val="00C60D7B"/>
    <w:rsid w:val="00C65E53"/>
    <w:rsid w:val="00CA0B33"/>
    <w:rsid w:val="00CA3511"/>
    <w:rsid w:val="00CE4B39"/>
    <w:rsid w:val="00D01E5B"/>
    <w:rsid w:val="00D04203"/>
    <w:rsid w:val="00D26ED6"/>
    <w:rsid w:val="00D42C90"/>
    <w:rsid w:val="00D64136"/>
    <w:rsid w:val="00D8427E"/>
    <w:rsid w:val="00E25DDD"/>
    <w:rsid w:val="00E30B2D"/>
    <w:rsid w:val="00E45549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AE3D554"/>
  <w15:chartTrackingRefBased/>
  <w15:docId w15:val="{9FE8539B-B506-4BC2-A483-22F3BB8D1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D6413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26</TotalTime>
  <Pages>2</Pages>
  <Words>476</Words>
  <Characters>2966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Ćwiertka</dc:creator>
  <cp:keywords/>
  <dc:description/>
  <cp:lastModifiedBy>Monika Ćwiertka</cp:lastModifiedBy>
  <cp:revision>4</cp:revision>
  <cp:lastPrinted>2025-10-13T10:30:00Z</cp:lastPrinted>
  <dcterms:created xsi:type="dcterms:W3CDTF">2025-10-13T09:46:00Z</dcterms:created>
  <dcterms:modified xsi:type="dcterms:W3CDTF">2025-10-14T09:13:00Z</dcterms:modified>
</cp:coreProperties>
</file>