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C301E4" w:rsidRDefault="00D62E6E" w:rsidP="00C301E4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301E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C522D4" w:rsidRPr="00C301E4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C301E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301E4" w:rsidTr="00D62E6E">
        <w:tc>
          <w:tcPr>
            <w:tcW w:w="2800" w:type="dxa"/>
            <w:shd w:val="clear" w:color="auto" w:fill="auto"/>
          </w:tcPr>
          <w:p w:rsidR="00D62E6E" w:rsidRPr="00C301E4" w:rsidRDefault="00D62E6E" w:rsidP="00C301E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301E4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C301E4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C301E4" w:rsidRDefault="00D62E6E" w:rsidP="00C301E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C301E4" w:rsidRDefault="00D62E6E" w:rsidP="00C301E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301E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301E4" w:rsidRDefault="00D62E6E" w:rsidP="00C301E4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301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C301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C301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C301E4" w:rsidTr="00D62E6E">
        <w:tc>
          <w:tcPr>
            <w:tcW w:w="2800" w:type="dxa"/>
            <w:shd w:val="clear" w:color="auto" w:fill="auto"/>
          </w:tcPr>
          <w:p w:rsidR="00D62E6E" w:rsidRPr="00C301E4" w:rsidRDefault="00D62E6E" w:rsidP="00C301E4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301E4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C301E4" w:rsidRDefault="00D62E6E" w:rsidP="00C301E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C301E4" w:rsidRDefault="00D62E6E" w:rsidP="00C301E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301E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301E4" w:rsidRDefault="00D62E6E" w:rsidP="00C301E4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C301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C301E4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C301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C301E4" w:rsidRDefault="00BC121E" w:rsidP="00C301E4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22D4" w:rsidRPr="00C301E4" w:rsidTr="0054714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522D4" w:rsidRPr="00C301E4" w:rsidRDefault="00C522D4" w:rsidP="00C301E4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301E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C522D4" w:rsidRPr="00C301E4" w:rsidRDefault="00C522D4" w:rsidP="00C301E4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01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C301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proofErr w:type="spellStart"/>
            <w:r w:rsidRPr="00C301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t.j</w:t>
            </w:r>
            <w:proofErr w:type="spellEnd"/>
            <w:r w:rsidRPr="00C301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 Dz. U. z 2024 poz. 1320)</w:t>
            </w:r>
            <w:r w:rsidRPr="00C301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C301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Pzp</w:t>
            </w:r>
            <w:proofErr w:type="spellEnd"/>
            <w:r w:rsidRPr="00C301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), dotyczące:</w:t>
            </w:r>
          </w:p>
          <w:p w:rsidR="00C522D4" w:rsidRPr="00C301E4" w:rsidRDefault="00C522D4" w:rsidP="00C301E4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01E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C522D4" w:rsidRPr="00C301E4" w:rsidRDefault="00C522D4" w:rsidP="00C301E4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301E4" w:rsidRDefault="00C522D4" w:rsidP="00C301E4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301E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C301E4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301E4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301E4" w:rsidTr="00D62E6E">
        <w:tc>
          <w:tcPr>
            <w:tcW w:w="2269" w:type="dxa"/>
            <w:shd w:val="clear" w:color="auto" w:fill="auto"/>
          </w:tcPr>
          <w:p w:rsidR="00D62E6E" w:rsidRPr="00C301E4" w:rsidRDefault="00D62E6E" w:rsidP="00C301E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01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C301E4" w:rsidRDefault="00C522D4" w:rsidP="00C301E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301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komputera przenośnego z myszką bezprzewodową i pakietem biurowym dla Wydziału Infrastruktury i Środowiska Politechniki Częstochowskiej w ramach projektu AGRI-BIOCIRCULAR-HUB finansowanego z Programu Horyzont Europa Komisji Europejskiej</w:t>
            </w:r>
            <w:r w:rsidR="00D62E6E" w:rsidRPr="00C301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522D4" w:rsidRPr="00C301E4" w:rsidTr="0054714E">
        <w:tc>
          <w:tcPr>
            <w:tcW w:w="2269" w:type="dxa"/>
            <w:shd w:val="clear" w:color="auto" w:fill="auto"/>
          </w:tcPr>
          <w:p w:rsidR="00C522D4" w:rsidRPr="00C301E4" w:rsidRDefault="00C522D4" w:rsidP="00C301E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01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22D4" w:rsidRPr="00C301E4" w:rsidRDefault="00C522D4" w:rsidP="00C301E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301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RZ-DZP.262.20.2025.MM</w:t>
            </w:r>
          </w:p>
        </w:tc>
      </w:tr>
    </w:tbl>
    <w:p w:rsidR="00BC121E" w:rsidRPr="00C301E4" w:rsidRDefault="00C522D4" w:rsidP="00C301E4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301E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301E4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301E4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C301E4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301E4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301E4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301E4" w:rsidRDefault="008E296F" w:rsidP="00C301E4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301E4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301E4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301E4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301E4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301E4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301E4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C301E4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C301E4" w:rsidRDefault="00BC121E" w:rsidP="00C301E4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301E4">
        <w:rPr>
          <w:rFonts w:ascii="Arial" w:eastAsia="Times New Roman" w:hAnsi="Arial" w:cs="Arial"/>
          <w:b/>
          <w:bCs/>
          <w:sz w:val="24"/>
          <w:szCs w:val="24"/>
        </w:rPr>
        <w:lastRenderedPageBreak/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301E4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301E4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301E4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301E4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301E4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301E4" w:rsidRDefault="00BF69A4" w:rsidP="00C301E4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301E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301E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01E4" w:rsidRDefault="00BC121E" w:rsidP="00C301E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01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01E4" w:rsidRDefault="00BC121E" w:rsidP="00C301E4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01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01E4" w:rsidRDefault="00BC121E" w:rsidP="00C301E4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01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301E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01E4" w:rsidRDefault="00BC121E" w:rsidP="00C301E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01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01E4" w:rsidRDefault="00BC121E" w:rsidP="00C301E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01E4" w:rsidRDefault="00BC121E" w:rsidP="00C301E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301E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301E4" w:rsidRDefault="00BC121E" w:rsidP="00C301E4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301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01E4" w:rsidRDefault="00BC121E" w:rsidP="00C301E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301E4" w:rsidRDefault="00BC121E" w:rsidP="00C301E4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301E4" w:rsidRDefault="00BC121E" w:rsidP="00C301E4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301E4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C301E4" w:rsidRDefault="00BC121E" w:rsidP="00C301E4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301E4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301E4" w:rsidRDefault="00067B62" w:rsidP="00C301E4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C301E4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C301E4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301E4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C301E4" w:rsidRDefault="00067B62" w:rsidP="00C301E4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301E4" w:rsidTr="00620E37">
        <w:tc>
          <w:tcPr>
            <w:tcW w:w="2660" w:type="dxa"/>
            <w:shd w:val="clear" w:color="auto" w:fill="auto"/>
          </w:tcPr>
          <w:p w:rsidR="00BC121E" w:rsidRPr="00C301E4" w:rsidRDefault="00BC121E" w:rsidP="00C301E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301E4" w:rsidRDefault="00D62E6E" w:rsidP="00C301E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301E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C301E4" w:rsidRDefault="00844A96" w:rsidP="00C301E4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301E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C301E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C301E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C301E4" w:rsidRDefault="00BC121E" w:rsidP="00C301E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301E4" w:rsidRDefault="00BC121E" w:rsidP="00C301E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301E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301E4" w:rsidRDefault="00844A96" w:rsidP="00C301E4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301E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C522D4" w:rsidRPr="00C301E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C301E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C301E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9A8" w:rsidRDefault="002009A8">
      <w:r>
        <w:separator/>
      </w:r>
    </w:p>
  </w:endnote>
  <w:endnote w:type="continuationSeparator" w:id="0">
    <w:p w:rsidR="002009A8" w:rsidRDefault="0020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Pr="00C301E4" w:rsidRDefault="00C301E4" w:rsidP="00C301E4">
    <w:pPr>
      <w:pStyle w:val="Stopka"/>
      <w:tabs>
        <w:tab w:val="clear" w:pos="4536"/>
      </w:tabs>
      <w:spacing w:after="60"/>
      <w:jc w:val="center"/>
      <w:rPr>
        <w:rFonts w:ascii="Times New Roman" w:hAnsi="Times New Roman"/>
        <w:sz w:val="24"/>
        <w:szCs w:val="24"/>
      </w:rPr>
    </w:pPr>
    <w:r w:rsidRPr="00C301E4">
      <w:rPr>
        <w:rFonts w:ascii="Times New Roman" w:hAnsi="Times New Roman"/>
        <w:sz w:val="24"/>
        <w:szCs w:val="24"/>
      </w:rPr>
      <w:t xml:space="preserve">Grant Agreement </w:t>
    </w:r>
    <w:proofErr w:type="spellStart"/>
    <w:r w:rsidRPr="00C301E4">
      <w:rPr>
        <w:rFonts w:ascii="Times New Roman" w:hAnsi="Times New Roman"/>
        <w:sz w:val="24"/>
        <w:szCs w:val="24"/>
      </w:rPr>
      <w:t>number</w:t>
    </w:r>
    <w:proofErr w:type="spellEnd"/>
    <w:r w:rsidRPr="00C301E4">
      <w:rPr>
        <w:rFonts w:ascii="Times New Roman" w:hAnsi="Times New Roman"/>
        <w:sz w:val="24"/>
        <w:szCs w:val="24"/>
      </w:rPr>
      <w:t>: 101186869 - AGRI-BIOCIRCULAR-HUB - HORIZON-WIDERA-2023-ACCESS-07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2D4" w:rsidRDefault="00C522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9A8" w:rsidRDefault="002009A8">
      <w:r>
        <w:separator/>
      </w:r>
    </w:p>
  </w:footnote>
  <w:footnote w:type="continuationSeparator" w:id="0">
    <w:p w:rsidR="002009A8" w:rsidRDefault="00200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2D4" w:rsidRDefault="00C522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2D4" w:rsidRPr="00C301E4" w:rsidRDefault="00C301E4" w:rsidP="00C301E4">
    <w:pPr>
      <w:pStyle w:val="Nagwek"/>
      <w:jc w:val="both"/>
      <w:rPr>
        <w:lang w:val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0" type="#_x0000_t75" style="position:absolute;left:0;text-align:left;margin-left:175.1pt;margin-top:3.8pt;width:153.15pt;height:67.85pt;z-index:251659264;visibility:visible;mso-position-horizontal-relative:margin">
          <v:imagedata r:id="rId1" o:title=""/>
          <w10:wrap anchorx="margin"/>
        </v:shape>
      </w:pict>
    </w:r>
    <w:r>
      <w:rPr>
        <w:noProof/>
      </w:rPr>
      <w:pict>
        <v:shape id="Obraz 4" o:spid="_x0000_s2051" type="#_x0000_t75" style="position:absolute;left:0;text-align:left;margin-left:57.55pt;margin-top:15.8pt;width:108.75pt;height:40.5pt;z-index:251660288;visibility:visible;mso-position-horizontal:right;mso-position-horizontal-relative:margin">
          <v:imagedata r:id="rId2" o:title=""/>
          <w10:wrap anchorx="margin"/>
        </v:shape>
      </w:pict>
    </w:r>
    <w:r w:rsidRPr="00403480">
      <w:rPr>
        <w:noProof/>
      </w:rPr>
      <w:pict>
        <v:shape id="_x0000_i1037" type="#_x0000_t75" style="width:168pt;height:68.25pt;visibility:visible" o:ole="">
          <v:imagedata r:id="rId3" o:title=""/>
        </v:shape>
      </w:pict>
    </w:r>
    <w:r>
      <w:rPr>
        <w:lang w:val="en-US"/>
      </w:rPr>
      <w:t xml:space="preserve">          </w:t>
    </w:r>
    <w:r w:rsidRPr="00725360">
      <w:rPr>
        <w:lang w:val="en-US"/>
      </w:rPr>
      <w:t xml:space="preserve">    </w:t>
    </w:r>
    <w:r>
      <w:rPr>
        <w:lang w:val="en-US"/>
      </w:rPr>
      <w:t xml:space="preserve"> </w:t>
    </w:r>
    <w:r w:rsidRPr="00725360">
      <w:rPr>
        <w:lang w:val="en-US"/>
      </w:rPr>
      <w:t xml:space="preserve">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2D4" w:rsidRDefault="00C522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09A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09A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A73CA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01E4"/>
    <w:rsid w:val="00C33407"/>
    <w:rsid w:val="00C37CD2"/>
    <w:rsid w:val="00C522D4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122AFE5"/>
  <w15:chartTrackingRefBased/>
  <w15:docId w15:val="{0783243C-8707-468A-922F-D03876203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C301E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19B30-08CC-4923-9E3F-B36610ACE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233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2025-10-10T11:10:00Z</dcterms:created>
  <dcterms:modified xsi:type="dcterms:W3CDTF">2025-10-10T11:10:00Z</dcterms:modified>
</cp:coreProperties>
</file>