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82F" w:rsidRPr="0086382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6382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382F">
        <w:rPr>
          <w:rFonts w:ascii="Arial" w:hAnsi="Arial" w:cs="Arial"/>
        </w:rPr>
        <w:t>Politechnika Częstochowska</w:t>
      </w:r>
    </w:p>
    <w:p w:rsidR="006676AE" w:rsidRPr="0012157F" w:rsidRDefault="0086382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382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6382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6382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6382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6382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382F" w:rsidRPr="0012157F" w:rsidTr="009C1654">
        <w:tc>
          <w:tcPr>
            <w:tcW w:w="9104" w:type="dxa"/>
            <w:shd w:val="clear" w:color="auto" w:fill="D9D9D9"/>
          </w:tcPr>
          <w:p w:rsidR="0086382F" w:rsidRPr="0012157F" w:rsidRDefault="0086382F" w:rsidP="009C165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6382F" w:rsidRPr="0012157F" w:rsidRDefault="0086382F" w:rsidP="009C16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6382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6382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6382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6382F" w:rsidRPr="0012157F" w:rsidRDefault="0086382F" w:rsidP="00CF2D1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8446E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robota</w:t>
            </w:r>
            <w:r w:rsidR="0086382F" w:rsidRPr="008638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kroczącego z podstawowymi akcesoriami wraz z programowalnym ramieniem dla Wydziału Zarządzania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6382F" w:rsidRPr="00A2540E" w:rsidTr="009C1654">
        <w:tc>
          <w:tcPr>
            <w:tcW w:w="2269" w:type="dxa"/>
            <w:shd w:val="clear" w:color="auto" w:fill="auto"/>
          </w:tcPr>
          <w:p w:rsidR="0086382F" w:rsidRPr="00A2540E" w:rsidRDefault="0086382F" w:rsidP="009C16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382F" w:rsidRPr="00A2540E" w:rsidRDefault="0086382F" w:rsidP="00C341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38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</w:t>
            </w:r>
            <w:r w:rsidR="00C341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bookmarkStart w:id="0" w:name="_GoBack"/>
            <w:bookmarkEnd w:id="0"/>
            <w:r w:rsidRPr="008638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.44.2025.AR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382F" w:rsidRPr="0086382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AC6" w:rsidRDefault="00564AC6" w:rsidP="0038231F">
      <w:pPr>
        <w:spacing w:after="0" w:line="240" w:lineRule="auto"/>
      </w:pPr>
      <w:r>
        <w:separator/>
      </w:r>
    </w:p>
  </w:endnote>
  <w:endnote w:type="continuationSeparator" w:id="0">
    <w:p w:rsidR="00564AC6" w:rsidRDefault="00564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2F" w:rsidRDefault="008638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41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41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2F" w:rsidRDefault="00863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AC6" w:rsidRDefault="00564AC6" w:rsidP="0038231F">
      <w:pPr>
        <w:spacing w:after="0" w:line="240" w:lineRule="auto"/>
      </w:pPr>
      <w:r>
        <w:separator/>
      </w:r>
    </w:p>
  </w:footnote>
  <w:footnote w:type="continuationSeparator" w:id="0">
    <w:p w:rsidR="00564AC6" w:rsidRDefault="00564AC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2F" w:rsidRDefault="00863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2F" w:rsidRDefault="00863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2F" w:rsidRDefault="00863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AC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4AC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6EA"/>
    <w:rsid w:val="00847232"/>
    <w:rsid w:val="0086382F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417E"/>
    <w:rsid w:val="00C4103F"/>
    <w:rsid w:val="00C57DEB"/>
    <w:rsid w:val="00C62F57"/>
    <w:rsid w:val="00C737A7"/>
    <w:rsid w:val="00C81012"/>
    <w:rsid w:val="00C909B9"/>
    <w:rsid w:val="00CD0851"/>
    <w:rsid w:val="00CD4DD1"/>
    <w:rsid w:val="00CF2D1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95883E"/>
  <w15:docId w15:val="{6968CE03-3E5A-4021-ADFC-B0C5E693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737BD-DC13-4406-AF89-89E4A517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2025-10-07T06:57:00Z</dcterms:created>
  <dcterms:modified xsi:type="dcterms:W3CDTF">2025-10-07T06:57:00Z</dcterms:modified>
</cp:coreProperties>
</file>