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357DBB" w:rsidRDefault="00D62E6E" w:rsidP="00357DBB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357DB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797635" w:rsidRPr="00357DBB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357DB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357DBB" w:rsidTr="00D62E6E">
        <w:tc>
          <w:tcPr>
            <w:tcW w:w="2800" w:type="dxa"/>
            <w:shd w:val="clear" w:color="auto" w:fill="auto"/>
          </w:tcPr>
          <w:p w:rsidR="00D62E6E" w:rsidRPr="00357DBB" w:rsidRDefault="00D62E6E" w:rsidP="00357DB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57DBB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357DBB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357DBB" w:rsidRDefault="00D62E6E" w:rsidP="00357DB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357DBB" w:rsidRDefault="00D62E6E" w:rsidP="00357DB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57DB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57DBB" w:rsidRDefault="00D62E6E" w:rsidP="00357DBB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57D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357DB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357D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  <w:bookmarkStart w:id="0" w:name="_GoBack"/>
            <w:bookmarkEnd w:id="0"/>
          </w:p>
        </w:tc>
      </w:tr>
      <w:tr w:rsidR="00D62E6E" w:rsidRPr="00357DBB" w:rsidTr="00D62E6E">
        <w:tc>
          <w:tcPr>
            <w:tcW w:w="2800" w:type="dxa"/>
            <w:shd w:val="clear" w:color="auto" w:fill="auto"/>
          </w:tcPr>
          <w:p w:rsidR="00D62E6E" w:rsidRPr="00357DBB" w:rsidRDefault="00D62E6E" w:rsidP="00357DBB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57DBB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357DBB" w:rsidRDefault="00D62E6E" w:rsidP="00357DB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357DBB" w:rsidRDefault="00D62E6E" w:rsidP="00357DB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57DB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57DBB" w:rsidRDefault="00D62E6E" w:rsidP="00357DBB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357D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357DBB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357D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357DBB" w:rsidRDefault="00BC121E" w:rsidP="00357DBB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97635" w:rsidRPr="00357DBB" w:rsidTr="004B47B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97635" w:rsidRPr="00357DBB" w:rsidRDefault="00797635" w:rsidP="00357DBB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57DBB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797635" w:rsidRPr="00357DBB" w:rsidRDefault="00797635" w:rsidP="00357DBB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57DB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357DB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357DB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797635" w:rsidRPr="00357DBB" w:rsidRDefault="00797635" w:rsidP="00357DBB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57DBB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797635" w:rsidRPr="00357DBB" w:rsidRDefault="00797635" w:rsidP="00357DBB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357DBB" w:rsidRDefault="00797635" w:rsidP="00357DBB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57DB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357DBB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357DBB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57DBB" w:rsidTr="00D62E6E">
        <w:tc>
          <w:tcPr>
            <w:tcW w:w="2269" w:type="dxa"/>
            <w:shd w:val="clear" w:color="auto" w:fill="auto"/>
          </w:tcPr>
          <w:p w:rsidR="00D62E6E" w:rsidRPr="00357DBB" w:rsidRDefault="00D62E6E" w:rsidP="00357DB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57DB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357DBB" w:rsidRDefault="00797635" w:rsidP="00357DB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57D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dysków do macierzy, pamięci RAM do serwerów oraz dysków do routera dla jednostek organizacyjnych Politechniki Częstochowskiej</w:t>
            </w:r>
            <w:r w:rsidR="00D62E6E" w:rsidRPr="00357D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97635" w:rsidRPr="00357DBB" w:rsidTr="004B47BE">
        <w:tc>
          <w:tcPr>
            <w:tcW w:w="2269" w:type="dxa"/>
            <w:shd w:val="clear" w:color="auto" w:fill="auto"/>
          </w:tcPr>
          <w:p w:rsidR="00797635" w:rsidRPr="00357DBB" w:rsidRDefault="00797635" w:rsidP="00357DB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57DB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97635" w:rsidRPr="00357DBB" w:rsidRDefault="00797635" w:rsidP="00357DB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57D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RZ-DZP.261.46.2025.MM</w:t>
            </w:r>
          </w:p>
        </w:tc>
      </w:tr>
    </w:tbl>
    <w:p w:rsidR="00BC121E" w:rsidRPr="00357DBB" w:rsidRDefault="00797635" w:rsidP="00357DBB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357DB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357DBB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357DBB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357DBB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357DBB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357DBB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357DBB" w:rsidRDefault="008E296F" w:rsidP="00357DBB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357DBB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357DBB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57DBB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357DBB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357DBB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357DBB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357DBB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357DBB" w:rsidRDefault="00BC121E" w:rsidP="00357DBB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57DBB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357DBB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57DBB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357DBB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357DBB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357DBB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357DBB" w:rsidRDefault="00BF69A4" w:rsidP="00357DBB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57DBB">
        <w:rPr>
          <w:rFonts w:ascii="Arial" w:eastAsia="Times New Roman" w:hAnsi="Arial" w:cs="Arial"/>
          <w:sz w:val="24"/>
          <w:szCs w:val="24"/>
          <w:lang w:eastAsia="pl-PL"/>
        </w:rPr>
        <w:lastRenderedPageBreak/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57DB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57DBB" w:rsidRDefault="00BC121E" w:rsidP="00357DBB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57DB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57DBB" w:rsidRDefault="00BC121E" w:rsidP="00357DBB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57DB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57DBB" w:rsidRDefault="00BC121E" w:rsidP="00357DBB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57DB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57DB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57DBB" w:rsidRDefault="00BC121E" w:rsidP="00357DBB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57DB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57DBB" w:rsidRDefault="00BC121E" w:rsidP="00357DBB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57DBB" w:rsidRDefault="00BC121E" w:rsidP="00357DBB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357DB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57DBB" w:rsidRDefault="00BC121E" w:rsidP="00357DBB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57DB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57DBB" w:rsidRDefault="00BC121E" w:rsidP="00357DBB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57DBB" w:rsidRDefault="00BC121E" w:rsidP="00357DBB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357DBB" w:rsidRDefault="00BC121E" w:rsidP="00357DBB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357DBB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357DBB" w:rsidRDefault="00BC121E" w:rsidP="00357DBB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357DBB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357DBB" w:rsidRDefault="00067B62" w:rsidP="00357DBB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357DBB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357DBB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357DBB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357DBB" w:rsidRDefault="00067B62" w:rsidP="00357DBB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57DBB" w:rsidTr="00620E37">
        <w:tc>
          <w:tcPr>
            <w:tcW w:w="2660" w:type="dxa"/>
            <w:shd w:val="clear" w:color="auto" w:fill="auto"/>
          </w:tcPr>
          <w:p w:rsidR="00BC121E" w:rsidRPr="00357DBB" w:rsidRDefault="00BC121E" w:rsidP="00357DB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357DBB" w:rsidRDefault="00D62E6E" w:rsidP="00357DB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357DBB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357DBB" w:rsidRDefault="00844A96" w:rsidP="00357DBB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357DB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357DB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357DB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357DBB" w:rsidRDefault="00BC121E" w:rsidP="00357DB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357DBB" w:rsidRDefault="00BC121E" w:rsidP="00357DBB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57DBB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357DBB" w:rsidRDefault="00844A96" w:rsidP="00357DBB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357DB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797635" w:rsidRPr="00357DB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357DB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357DBB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1ED" w:rsidRDefault="003721ED">
      <w:r>
        <w:separator/>
      </w:r>
    </w:p>
  </w:endnote>
  <w:endnote w:type="continuationSeparator" w:id="0">
    <w:p w:rsidR="003721ED" w:rsidRDefault="00372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7DB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7DB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635" w:rsidRDefault="007976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1ED" w:rsidRDefault="003721ED">
      <w:r>
        <w:separator/>
      </w:r>
    </w:p>
  </w:footnote>
  <w:footnote w:type="continuationSeparator" w:id="0">
    <w:p w:rsidR="003721ED" w:rsidRDefault="003721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635" w:rsidRDefault="007976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635" w:rsidRDefault="007976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635" w:rsidRDefault="007976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21ED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57DBB"/>
    <w:rsid w:val="00360BC3"/>
    <w:rsid w:val="003721ED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97635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2525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5CA2973-C917-44D5-977B-AEE3E4E40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357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57DBB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B8942-6B3F-426C-AA96-640910336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1763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2025-10-08T09:31:00Z</cp:lastPrinted>
  <dcterms:created xsi:type="dcterms:W3CDTF">2025-10-08T09:31:00Z</dcterms:created>
  <dcterms:modified xsi:type="dcterms:W3CDTF">2025-10-08T09:31:00Z</dcterms:modified>
</cp:coreProperties>
</file>