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423A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423A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="006E419C">
        <w:rPr>
          <w:rFonts w:ascii="Arial" w:hAnsi="Arial" w:cs="Arial"/>
          <w:sz w:val="24"/>
          <w:szCs w:val="24"/>
        </w:rPr>
        <w:t>2025-10-07</w:t>
      </w:r>
    </w:p>
    <w:p w:rsidR="00CF7835" w:rsidRPr="009432A1" w:rsidRDefault="006423A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23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423A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423A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423A7">
        <w:rPr>
          <w:rFonts w:ascii="Arial" w:hAnsi="Arial" w:cs="Arial"/>
          <w:sz w:val="24"/>
          <w:szCs w:val="24"/>
        </w:rPr>
        <w:t>69</w:t>
      </w:r>
    </w:p>
    <w:p w:rsidR="00CF7835" w:rsidRPr="009432A1" w:rsidRDefault="006423A7" w:rsidP="00CF7835">
      <w:pPr>
        <w:rPr>
          <w:rFonts w:ascii="Arial" w:hAnsi="Arial" w:cs="Arial"/>
          <w:sz w:val="24"/>
          <w:szCs w:val="24"/>
        </w:rPr>
      </w:pPr>
      <w:r w:rsidRPr="006423A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423A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423A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23A7">
              <w:rPr>
                <w:rFonts w:ascii="Arial" w:hAnsi="Arial" w:cs="Arial"/>
                <w:bCs/>
                <w:sz w:val="24"/>
                <w:szCs w:val="24"/>
              </w:rPr>
              <w:t>Dostawa drukarek 3D (2 szt.) dla Katedry Maszyn Cieplnych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423A7" w:rsidRPr="004E4B64" w:rsidTr="00B941DA">
        <w:tc>
          <w:tcPr>
            <w:tcW w:w="2269" w:type="dxa"/>
            <w:shd w:val="clear" w:color="auto" w:fill="auto"/>
          </w:tcPr>
          <w:p w:rsidR="006423A7" w:rsidRPr="004E4B64" w:rsidRDefault="006423A7" w:rsidP="00B941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23A7" w:rsidRPr="004E4B64" w:rsidRDefault="006423A7" w:rsidP="00B941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23A7">
              <w:rPr>
                <w:rFonts w:ascii="Arial" w:hAnsi="Arial" w:cs="Arial"/>
                <w:bCs/>
                <w:sz w:val="24"/>
                <w:szCs w:val="24"/>
              </w:rPr>
              <w:t>RZ-DZP.261.36.2025.JP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</w:t>
      </w:r>
      <w:bookmarkStart w:id="0" w:name="_GoBack"/>
      <w:bookmarkEnd w:id="0"/>
      <w:r w:rsidRPr="00355C9D">
        <w:rPr>
          <w:rFonts w:ascii="Arial" w:hAnsi="Arial" w:cs="Arial"/>
          <w:bCs/>
          <w:sz w:val="24"/>
          <w:szCs w:val="24"/>
        </w:rPr>
        <w:t>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423A7" w:rsidRPr="006423A7">
        <w:rPr>
          <w:rFonts w:ascii="Arial" w:hAnsi="Arial" w:cs="Arial"/>
          <w:sz w:val="24"/>
          <w:szCs w:val="24"/>
        </w:rPr>
        <w:t>(</w:t>
      </w:r>
      <w:proofErr w:type="spellStart"/>
      <w:r w:rsidR="006423A7" w:rsidRPr="006423A7">
        <w:rPr>
          <w:rFonts w:ascii="Arial" w:hAnsi="Arial" w:cs="Arial"/>
          <w:sz w:val="24"/>
          <w:szCs w:val="24"/>
        </w:rPr>
        <w:t>t.j</w:t>
      </w:r>
      <w:proofErr w:type="spellEnd"/>
      <w:r w:rsidR="006423A7" w:rsidRPr="006423A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423A7" w:rsidRPr="006423A7">
        <w:rPr>
          <w:rFonts w:ascii="Arial" w:hAnsi="Arial" w:cs="Arial"/>
          <w:sz w:val="24"/>
          <w:szCs w:val="24"/>
        </w:rPr>
        <w:t>07/10/2025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423A7" w:rsidRPr="006423A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423A7" w:rsidRPr="00355C9D" w:rsidTr="00B941DA">
        <w:tc>
          <w:tcPr>
            <w:tcW w:w="1276" w:type="dxa"/>
            <w:shd w:val="clear" w:color="auto" w:fill="auto"/>
            <w:vAlign w:val="center"/>
          </w:tcPr>
          <w:p w:rsidR="006423A7" w:rsidRPr="00CF7835" w:rsidRDefault="006423A7" w:rsidP="00B941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423A7" w:rsidRPr="00CF7835" w:rsidRDefault="006423A7" w:rsidP="00B941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6423A7" w:rsidRPr="00CF7835" w:rsidRDefault="006423A7" w:rsidP="00B941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423A7">
              <w:rPr>
                <w:rFonts w:ascii="Arial" w:hAnsi="Arial" w:cs="Arial"/>
                <w:sz w:val="24"/>
                <w:szCs w:val="24"/>
              </w:rPr>
              <w:t>Zaulek</w:t>
            </w:r>
            <w:proofErr w:type="spellEnd"/>
            <w:r w:rsidRPr="006423A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423A7">
              <w:rPr>
                <w:rFonts w:ascii="Arial" w:hAnsi="Arial" w:cs="Arial"/>
                <w:sz w:val="24"/>
                <w:szCs w:val="24"/>
              </w:rPr>
              <w:t>Drozdowy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A7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23A7" w:rsidRPr="00CF7835" w:rsidRDefault="006423A7" w:rsidP="00B941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77-100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423A7">
              <w:rPr>
                <w:rFonts w:ascii="Arial" w:hAnsi="Arial" w:cs="Arial"/>
                <w:sz w:val="24"/>
                <w:szCs w:val="24"/>
              </w:rPr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6423A7" w:rsidRPr="00CF7835" w:rsidRDefault="006423A7" w:rsidP="00B941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22 019.46 zł</w:t>
            </w:r>
          </w:p>
        </w:tc>
      </w:tr>
      <w:tr w:rsidR="006423A7" w:rsidRPr="00355C9D" w:rsidTr="00B941DA">
        <w:tc>
          <w:tcPr>
            <w:tcW w:w="1276" w:type="dxa"/>
            <w:shd w:val="clear" w:color="auto" w:fill="auto"/>
            <w:vAlign w:val="center"/>
          </w:tcPr>
          <w:p w:rsidR="006423A7" w:rsidRPr="00CF7835" w:rsidRDefault="006423A7" w:rsidP="00B941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423A7" w:rsidRPr="00CF7835" w:rsidRDefault="006423A7" w:rsidP="00B941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BOTLAND B. DERKACZ SPÓŁKA KOMANDYTOWA</w:t>
            </w:r>
          </w:p>
          <w:p w:rsidR="006423A7" w:rsidRPr="00CF7835" w:rsidRDefault="006423A7" w:rsidP="00B941DA">
            <w:pPr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Gola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A7">
              <w:rPr>
                <w:rFonts w:ascii="Arial" w:hAnsi="Arial" w:cs="Arial"/>
                <w:sz w:val="24"/>
                <w:szCs w:val="24"/>
              </w:rPr>
              <w:t>25a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23A7" w:rsidRPr="00CF7835" w:rsidRDefault="006423A7" w:rsidP="00B941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63-640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423A7">
              <w:rPr>
                <w:rFonts w:ascii="Arial" w:hAnsi="Arial" w:cs="Arial"/>
                <w:sz w:val="24"/>
                <w:szCs w:val="24"/>
              </w:rPr>
              <w:t>bRALIN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6423A7" w:rsidRPr="00CF7835" w:rsidRDefault="006423A7" w:rsidP="00B941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17 998.00 zł</w:t>
            </w:r>
          </w:p>
        </w:tc>
      </w:tr>
      <w:tr w:rsidR="006423A7" w:rsidRPr="00355C9D" w:rsidTr="00B941DA">
        <w:tc>
          <w:tcPr>
            <w:tcW w:w="1276" w:type="dxa"/>
            <w:shd w:val="clear" w:color="auto" w:fill="auto"/>
            <w:vAlign w:val="center"/>
          </w:tcPr>
          <w:p w:rsidR="006423A7" w:rsidRPr="00CF7835" w:rsidRDefault="006423A7" w:rsidP="00B941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423A7" w:rsidRPr="00CF7835" w:rsidRDefault="006423A7" w:rsidP="00B941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FUTURE TECHNOLOGY AND DEVELOPMENT GROUP SPÓŁKA Z OGRANICZONĄ ODPOWIEDZIALNOŚCIĄ</w:t>
            </w:r>
          </w:p>
          <w:p w:rsidR="006423A7" w:rsidRPr="00CF7835" w:rsidRDefault="006423A7" w:rsidP="00B941DA">
            <w:pPr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Marii Skłodowskiej Curie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A7">
              <w:rPr>
                <w:rFonts w:ascii="Arial" w:hAnsi="Arial" w:cs="Arial"/>
                <w:sz w:val="24"/>
                <w:szCs w:val="24"/>
              </w:rPr>
              <w:t>75/W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23A7" w:rsidRPr="00CF7835" w:rsidRDefault="006423A7" w:rsidP="00B941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87-100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23A7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3A7" w:rsidRPr="00CF7835" w:rsidRDefault="006423A7" w:rsidP="00B941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3A7">
              <w:rPr>
                <w:rFonts w:ascii="Arial" w:hAnsi="Arial" w:cs="Arial"/>
                <w:sz w:val="24"/>
                <w:szCs w:val="24"/>
              </w:rPr>
              <w:t>20 520.00 zł</w:t>
            </w:r>
          </w:p>
        </w:tc>
      </w:tr>
    </w:tbl>
    <w:p w:rsidR="00577BC6" w:rsidRPr="00355C9D" w:rsidRDefault="00577BC6" w:rsidP="006E419C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F86" w:rsidRDefault="00562F86">
      <w:r>
        <w:separator/>
      </w:r>
    </w:p>
  </w:endnote>
  <w:endnote w:type="continuationSeparator" w:id="0">
    <w:p w:rsidR="00562F86" w:rsidRDefault="0056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19C" w:rsidRPr="00DE1D10" w:rsidRDefault="006E419C" w:rsidP="006E419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6E419C" w:rsidRPr="002820F6" w:rsidTr="00B941DA">
      <w:tc>
        <w:tcPr>
          <w:tcW w:w="0" w:type="auto"/>
          <w:shd w:val="clear" w:color="auto" w:fill="auto"/>
          <w:vAlign w:val="center"/>
        </w:tcPr>
        <w:p w:rsidR="006E419C" w:rsidRPr="002820F6" w:rsidRDefault="006E419C" w:rsidP="006E419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6E419C" w:rsidRPr="00286918" w:rsidRDefault="006E419C" w:rsidP="006E419C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6E419C" w:rsidRPr="002820F6" w:rsidRDefault="006E419C" w:rsidP="006E419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6E419C" w:rsidRPr="002820F6" w:rsidRDefault="006E419C" w:rsidP="006E419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6E419C" w:rsidRPr="002820F6" w:rsidRDefault="006E419C" w:rsidP="006E419C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6E419C" w:rsidRPr="002820F6" w:rsidRDefault="006E419C" w:rsidP="006E419C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6E419C" w:rsidRDefault="006E419C" w:rsidP="006E419C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19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F86" w:rsidRDefault="00562F86">
      <w:r>
        <w:separator/>
      </w:r>
    </w:p>
  </w:footnote>
  <w:footnote w:type="continuationSeparator" w:id="0">
    <w:p w:rsidR="00562F86" w:rsidRDefault="00562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3A7" w:rsidRDefault="00642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19C" w:rsidRDefault="006E419C" w:rsidP="006E419C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6423A7" w:rsidRDefault="00642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3A7" w:rsidRDefault="00642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F8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2F86"/>
    <w:rsid w:val="00577BC6"/>
    <w:rsid w:val="00601802"/>
    <w:rsid w:val="006423A7"/>
    <w:rsid w:val="0069085C"/>
    <w:rsid w:val="006E419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25A8B28"/>
  <w15:chartTrackingRefBased/>
  <w15:docId w15:val="{1A904091-35C9-4A2E-B9CA-CB21F826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E419C"/>
  </w:style>
  <w:style w:type="paragraph" w:styleId="Bezodstpw">
    <w:name w:val="No Spacing"/>
    <w:uiPriority w:val="1"/>
    <w:qFormat/>
    <w:rsid w:val="006E419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2025-10-08T06:09:00Z</cp:lastPrinted>
  <dcterms:created xsi:type="dcterms:W3CDTF">2025-10-08T06:09:00Z</dcterms:created>
  <dcterms:modified xsi:type="dcterms:W3CDTF">2025-10-08T06:09:00Z</dcterms:modified>
</cp:coreProperties>
</file>