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E055A" w:rsidRPr="002E055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E055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055A">
        <w:rPr>
          <w:rFonts w:ascii="Arial" w:hAnsi="Arial" w:cs="Arial"/>
        </w:rPr>
        <w:t>Politechnika Częstochowska</w:t>
      </w:r>
    </w:p>
    <w:p w:rsidR="006676AE" w:rsidRPr="0012157F" w:rsidRDefault="002E055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055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E055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E055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E055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E055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A2540E" w:rsidTr="009E0DE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9E0DE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E055A" w:rsidRPr="0012157F" w:rsidTr="009E0D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2E055A" w:rsidRPr="0012157F" w:rsidRDefault="002E055A" w:rsidP="004B714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bookmarkStart w:id="0" w:name="_GoBack"/>
            <w:bookmarkEnd w:id="0"/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E055A" w:rsidRPr="0012157F" w:rsidRDefault="002E055A" w:rsidP="004B71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E055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E055A" w:rsidRPr="00612283" w:rsidRDefault="002E055A" w:rsidP="004B714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E055A" w:rsidRPr="00612283" w:rsidRDefault="002E055A" w:rsidP="004B714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E055A" w:rsidRPr="0012157F" w:rsidRDefault="002E055A" w:rsidP="004B714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E055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05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przełączników sieciowych (4 szt.) dla Wydziału Zarządzania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055A" w:rsidRPr="00A2540E" w:rsidTr="004B7140">
        <w:tc>
          <w:tcPr>
            <w:tcW w:w="2269" w:type="dxa"/>
            <w:shd w:val="clear" w:color="auto" w:fill="auto"/>
          </w:tcPr>
          <w:p w:rsidR="002E055A" w:rsidRPr="00A2540E" w:rsidRDefault="002E055A" w:rsidP="004B71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055A" w:rsidRPr="00A2540E" w:rsidRDefault="002E055A" w:rsidP="004B71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05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RZ-DZP.261.45.2025.JP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055A" w:rsidRPr="002E055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358" w:rsidRDefault="00B84358" w:rsidP="0038231F">
      <w:pPr>
        <w:spacing w:after="0" w:line="240" w:lineRule="auto"/>
      </w:pPr>
      <w:r>
        <w:separator/>
      </w:r>
    </w:p>
  </w:endnote>
  <w:endnote w:type="continuationSeparator" w:id="0">
    <w:p w:rsidR="00B84358" w:rsidRDefault="00B843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5A" w:rsidRDefault="002E05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0D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0D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5A" w:rsidRDefault="002E0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358" w:rsidRDefault="00B84358" w:rsidP="0038231F">
      <w:pPr>
        <w:spacing w:after="0" w:line="240" w:lineRule="auto"/>
      </w:pPr>
      <w:r>
        <w:separator/>
      </w:r>
    </w:p>
  </w:footnote>
  <w:footnote w:type="continuationSeparator" w:id="0">
    <w:p w:rsidR="00B84358" w:rsidRDefault="00B8435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5A" w:rsidRDefault="002E0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5A" w:rsidRDefault="002E0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55A" w:rsidRDefault="002E0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35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55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0DE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4358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A9480C-D496-43E2-8C28-8B6123C8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29652-7140-4A71-99D2-DC7C64961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2025-10-03T09:58:00Z</dcterms:created>
  <dcterms:modified xsi:type="dcterms:W3CDTF">2025-10-03T09:58:00Z</dcterms:modified>
</cp:coreProperties>
</file>