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04F74" w:rsidRPr="00804F7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04F7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04F74">
        <w:rPr>
          <w:rFonts w:ascii="Arial" w:hAnsi="Arial" w:cs="Arial"/>
        </w:rPr>
        <w:t>Politechnika Częstochowska</w:t>
      </w:r>
    </w:p>
    <w:p w:rsidR="006676AE" w:rsidRPr="0012157F" w:rsidRDefault="00804F7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04F74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804F74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04F7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04F74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804F74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4F74" w:rsidRPr="0012157F" w:rsidTr="00AE278F">
        <w:tc>
          <w:tcPr>
            <w:tcW w:w="9104" w:type="dxa"/>
            <w:shd w:val="clear" w:color="auto" w:fill="D9D9D9"/>
          </w:tcPr>
          <w:p w:rsidR="00804F74" w:rsidRPr="0012157F" w:rsidRDefault="00804F74" w:rsidP="00AE278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04F74" w:rsidRPr="0012157F" w:rsidRDefault="00804F74" w:rsidP="00AE278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04F7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804F74" w:rsidRPr="00612283" w:rsidRDefault="00804F74" w:rsidP="00AE278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04F74" w:rsidRPr="0012157F" w:rsidRDefault="00804F74" w:rsidP="00AE278F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804F7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4F7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okulistycznego  tomografu komputerowego OCT z wbudowaną funduskamerą dla Katedry Fizyki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04F74" w:rsidRPr="00A2540E" w:rsidTr="00AE278F">
        <w:tc>
          <w:tcPr>
            <w:tcW w:w="2269" w:type="dxa"/>
            <w:shd w:val="clear" w:color="auto" w:fill="auto"/>
          </w:tcPr>
          <w:p w:rsidR="00804F74" w:rsidRPr="00A2540E" w:rsidRDefault="00804F74" w:rsidP="00AE278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04F74" w:rsidRPr="00A2540E" w:rsidRDefault="00804F74" w:rsidP="00AE278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4F7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RZ-DZP.261.43.2025.AR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04F74" w:rsidRPr="00804F74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B54" w:rsidRDefault="00986B54" w:rsidP="0038231F">
      <w:pPr>
        <w:spacing w:after="0" w:line="240" w:lineRule="auto"/>
      </w:pPr>
      <w:r>
        <w:separator/>
      </w:r>
    </w:p>
  </w:endnote>
  <w:endnote w:type="continuationSeparator" w:id="0">
    <w:p w:rsidR="00986B54" w:rsidRDefault="00986B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F74" w:rsidRDefault="00804F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A0F3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A0F3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F74" w:rsidRDefault="00804F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B54" w:rsidRDefault="00986B54" w:rsidP="0038231F">
      <w:pPr>
        <w:spacing w:after="0" w:line="240" w:lineRule="auto"/>
      </w:pPr>
      <w:r>
        <w:separator/>
      </w:r>
    </w:p>
  </w:footnote>
  <w:footnote w:type="continuationSeparator" w:id="0">
    <w:p w:rsidR="00986B54" w:rsidRDefault="00986B5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F74" w:rsidRDefault="00804F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F74" w:rsidRDefault="00804F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F74" w:rsidRDefault="00804F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B5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4F74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6B54"/>
    <w:rsid w:val="00992BD8"/>
    <w:rsid w:val="00997D0F"/>
    <w:rsid w:val="009A0F3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B4F72B5-A346-4AD1-8D1E-66FC84F9F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A11E7-4C17-42F8-8608-7914C5071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2025-10-02T11:46:00Z</dcterms:created>
  <dcterms:modified xsi:type="dcterms:W3CDTF">2025-10-02T11:46:00Z</dcterms:modified>
</cp:coreProperties>
</file>