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46598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65987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65987">
        <w:rPr>
          <w:rFonts w:ascii="Arial" w:hAnsi="Arial" w:cs="Arial"/>
          <w:sz w:val="24"/>
          <w:szCs w:val="24"/>
        </w:rPr>
        <w:t>2025-10-07</w:t>
      </w:r>
    </w:p>
    <w:p w:rsidR="009432A1" w:rsidRPr="009432A1" w:rsidRDefault="0046598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6598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46598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65987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65987">
        <w:rPr>
          <w:rFonts w:ascii="Arial" w:hAnsi="Arial" w:cs="Arial"/>
          <w:sz w:val="24"/>
          <w:szCs w:val="24"/>
        </w:rPr>
        <w:t>69</w:t>
      </w:r>
    </w:p>
    <w:p w:rsidR="009432A1" w:rsidRPr="009432A1" w:rsidRDefault="00465987" w:rsidP="009432A1">
      <w:pPr>
        <w:rPr>
          <w:rFonts w:ascii="Arial" w:hAnsi="Arial" w:cs="Arial"/>
          <w:sz w:val="24"/>
          <w:szCs w:val="24"/>
        </w:rPr>
      </w:pPr>
      <w:r w:rsidRPr="00465987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65987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6598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5987">
              <w:rPr>
                <w:rFonts w:ascii="Arial" w:hAnsi="Arial" w:cs="Arial"/>
                <w:bCs/>
                <w:sz w:val="24"/>
                <w:szCs w:val="24"/>
              </w:rPr>
              <w:t>Dostawa drukarek 3D (2 szt.) dla Katedry Maszyn Cieplnych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65987" w:rsidRPr="004E4B64" w:rsidTr="00881EC1">
        <w:tc>
          <w:tcPr>
            <w:tcW w:w="2269" w:type="dxa"/>
            <w:shd w:val="clear" w:color="auto" w:fill="auto"/>
          </w:tcPr>
          <w:p w:rsidR="00465987" w:rsidRPr="004E4B64" w:rsidRDefault="00465987" w:rsidP="00881E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65987" w:rsidRPr="004E4B64" w:rsidRDefault="00465987" w:rsidP="00881E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5987">
              <w:rPr>
                <w:rFonts w:ascii="Arial" w:hAnsi="Arial" w:cs="Arial"/>
                <w:bCs/>
                <w:sz w:val="24"/>
                <w:szCs w:val="24"/>
              </w:rPr>
              <w:t>RZ-DZP.261.36.2025.JP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65987" w:rsidRPr="00465987">
        <w:rPr>
          <w:rFonts w:ascii="Arial" w:hAnsi="Arial" w:cs="Arial"/>
          <w:sz w:val="24"/>
          <w:szCs w:val="24"/>
        </w:rPr>
        <w:t>(</w:t>
      </w:r>
      <w:proofErr w:type="spellStart"/>
      <w:r w:rsidR="00465987" w:rsidRPr="00465987">
        <w:rPr>
          <w:rFonts w:ascii="Arial" w:hAnsi="Arial" w:cs="Arial"/>
          <w:sz w:val="24"/>
          <w:szCs w:val="24"/>
        </w:rPr>
        <w:t>t.j</w:t>
      </w:r>
      <w:proofErr w:type="spellEnd"/>
      <w:r w:rsidR="00465987" w:rsidRPr="00465987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6598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65987">
        <w:rPr>
          <w:rFonts w:ascii="Arial" w:hAnsi="Arial" w:cs="Arial"/>
          <w:b/>
          <w:sz w:val="24"/>
          <w:szCs w:val="24"/>
        </w:rPr>
        <w:t>19 600.00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E07" w:rsidRDefault="00AF1E07">
      <w:r>
        <w:separator/>
      </w:r>
    </w:p>
  </w:endnote>
  <w:endnote w:type="continuationSeparator" w:id="0">
    <w:p w:rsidR="00AF1E07" w:rsidRDefault="00AF1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996" w:rsidRPr="00DE1D10" w:rsidRDefault="00440996" w:rsidP="00440996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440996" w:rsidRPr="002820F6" w:rsidTr="00881EC1">
      <w:tc>
        <w:tcPr>
          <w:tcW w:w="0" w:type="auto"/>
          <w:shd w:val="clear" w:color="auto" w:fill="auto"/>
          <w:vAlign w:val="center"/>
        </w:tcPr>
        <w:p w:rsidR="00440996" w:rsidRPr="002820F6" w:rsidRDefault="00440996" w:rsidP="0044099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7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440996" w:rsidRPr="00286918" w:rsidRDefault="00440996" w:rsidP="00440996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440996" w:rsidRPr="002820F6" w:rsidRDefault="00440996" w:rsidP="0044099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8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440996" w:rsidRPr="002820F6" w:rsidRDefault="00440996" w:rsidP="00440996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440996" w:rsidRPr="002820F6" w:rsidRDefault="00440996" w:rsidP="00440996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440996" w:rsidRPr="002820F6" w:rsidRDefault="00440996" w:rsidP="00440996">
    <w:pPr>
      <w:pStyle w:val="Bezodstpw"/>
      <w:rPr>
        <w:noProof/>
      </w:rPr>
    </w:pPr>
    <w:r w:rsidRPr="002820F6">
      <w:rPr>
        <w:noProof/>
      </w:rPr>
      <w:pict>
        <v:shape id="Obraz 5" o:spid="_x0000_s2052" type="#_x0000_t75" alt="PCz_nawias_prawy" style="position:absolute;margin-left:436.95pt;margin-top:11.45pt;width:9.9pt;height:16.8pt;z-index:251663360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9F189D" w:rsidRPr="00440996" w:rsidRDefault="00440996" w:rsidP="00440996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_x0000_s2050" type="#_x0000_t32" style="position:absolute;margin-left:84.9pt;margin-top:100.15pt;width:425.25pt;height:.0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099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E07" w:rsidRDefault="00AF1E07">
      <w:r>
        <w:separator/>
      </w:r>
    </w:p>
  </w:footnote>
  <w:footnote w:type="continuationSeparator" w:id="0">
    <w:p w:rsidR="00AF1E07" w:rsidRDefault="00AF1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987" w:rsidRDefault="00465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996" w:rsidRDefault="00440996" w:rsidP="00440996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465987" w:rsidRDefault="00465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987" w:rsidRDefault="00465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1E0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40996"/>
    <w:rsid w:val="00465987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F1E07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E8175DB"/>
  <w15:chartTrackingRefBased/>
  <w15:docId w15:val="{C6731D6D-C310-426D-8B0C-AB9707484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440996"/>
  </w:style>
  <w:style w:type="paragraph" w:styleId="Bezodstpw">
    <w:name w:val="No Spacing"/>
    <w:uiPriority w:val="1"/>
    <w:qFormat/>
    <w:rsid w:val="0044099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74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2025-10-07T08:47:00Z</cp:lastPrinted>
  <dcterms:created xsi:type="dcterms:W3CDTF">2025-10-07T08:47:00Z</dcterms:created>
  <dcterms:modified xsi:type="dcterms:W3CDTF">2025-10-07T08:47:00Z</dcterms:modified>
</cp:coreProperties>
</file>