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53FDC" w:rsidRDefault="008A3D0D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8A3D0D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Pr="008A3D0D">
        <w:rPr>
          <w:rFonts w:ascii="Arial" w:hAnsi="Arial" w:cs="Arial"/>
        </w:rPr>
        <w:t>2025-10-03</w:t>
      </w:r>
    </w:p>
    <w:p w:rsidR="00B36EDA" w:rsidRPr="00353FDC" w:rsidRDefault="008A3D0D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8A3D0D">
        <w:rPr>
          <w:rFonts w:ascii="Arial" w:hAnsi="Arial" w:cs="Arial"/>
          <w:b/>
          <w:bCs/>
        </w:rPr>
        <w:t>Politechnika Częstochowska</w:t>
      </w:r>
    </w:p>
    <w:p w:rsidR="00B36EDA" w:rsidRPr="00353FDC" w:rsidRDefault="008A3D0D" w:rsidP="00B36EDA">
      <w:pPr>
        <w:spacing w:line="360" w:lineRule="auto"/>
        <w:ind w:right="3969"/>
        <w:rPr>
          <w:rFonts w:ascii="Arial" w:hAnsi="Arial" w:cs="Arial"/>
        </w:rPr>
      </w:pPr>
      <w:r w:rsidRPr="008A3D0D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8A3D0D">
        <w:rPr>
          <w:rFonts w:ascii="Arial" w:hAnsi="Arial" w:cs="Arial"/>
        </w:rPr>
        <w:t>69</w:t>
      </w:r>
    </w:p>
    <w:p w:rsidR="00B36EDA" w:rsidRPr="00353FDC" w:rsidRDefault="008A3D0D" w:rsidP="00B36EDA">
      <w:pPr>
        <w:ind w:right="3969"/>
        <w:rPr>
          <w:rFonts w:ascii="Arial" w:hAnsi="Arial" w:cs="Arial"/>
        </w:rPr>
      </w:pPr>
      <w:r w:rsidRPr="008A3D0D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8A3D0D">
        <w:rPr>
          <w:rFonts w:ascii="Arial" w:hAnsi="Arial" w:cs="Arial"/>
        </w:rPr>
        <w:t>Częstochowa</w:t>
      </w:r>
    </w:p>
    <w:p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  <w:bCs/>
          <w:sz w:val="18"/>
          <w:szCs w:val="18"/>
        </w:rPr>
      </w:pPr>
    </w:p>
    <w:p w:rsidR="00487448" w:rsidRDefault="00487448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8A3D0D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A3D0D">
              <w:rPr>
                <w:rFonts w:ascii="Arial" w:hAnsi="Arial" w:cs="Arial"/>
                <w:bCs/>
              </w:rPr>
              <w:t>Dostawa sprzętu komputerowego dla jednostek organizacyjnych Politechniki Częstochowskiej (3 zadania)</w:t>
            </w:r>
          </w:p>
        </w:tc>
      </w:tr>
      <w:tr w:rsidR="008A3D0D" w:rsidRPr="00353FDC" w:rsidTr="00C71A62">
        <w:tc>
          <w:tcPr>
            <w:tcW w:w="2269" w:type="dxa"/>
            <w:shd w:val="clear" w:color="auto" w:fill="auto"/>
          </w:tcPr>
          <w:p w:rsidR="008A3D0D" w:rsidRPr="00353FDC" w:rsidRDefault="008A3D0D" w:rsidP="00C71A6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8A3D0D" w:rsidRPr="00353FDC" w:rsidRDefault="008A3D0D" w:rsidP="00C71A6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A3D0D">
              <w:rPr>
                <w:rFonts w:ascii="Arial" w:hAnsi="Arial" w:cs="Arial"/>
                <w:bCs/>
              </w:rPr>
              <w:t>RZ-DZP.261.10.2025.MM</w:t>
            </w:r>
          </w:p>
        </w:tc>
      </w:tr>
    </w:tbl>
    <w:p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8A3D0D" w:rsidRPr="008A3D0D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8A3D0D" w:rsidRPr="008A3D0D">
        <w:rPr>
          <w:rFonts w:ascii="Arial" w:hAnsi="Arial" w:cs="Arial"/>
        </w:rPr>
        <w:t>(</w:t>
      </w:r>
      <w:proofErr w:type="spellStart"/>
      <w:r w:rsidR="008A3D0D" w:rsidRPr="008A3D0D">
        <w:rPr>
          <w:rFonts w:ascii="Arial" w:hAnsi="Arial" w:cs="Arial"/>
        </w:rPr>
        <w:t>t.j</w:t>
      </w:r>
      <w:proofErr w:type="spellEnd"/>
      <w:r w:rsidR="008A3D0D" w:rsidRPr="008A3D0D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8A3D0D" w:rsidTr="008A3D0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D0D" w:rsidRPr="00F245C5" w:rsidRDefault="008A3D0D" w:rsidP="00487448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8A3D0D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A3D0D">
              <w:rPr>
                <w:rFonts w:ascii="Arial" w:hAnsi="Arial" w:cs="Arial"/>
              </w:rPr>
              <w:t>Dostawa ,monitora, klawiatury i myszy dla Biura Prawnego</w:t>
            </w:r>
          </w:p>
          <w:p w:rsidR="008A3D0D" w:rsidRPr="00F245C5" w:rsidRDefault="008A3D0D" w:rsidP="00487448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8A3D0D">
              <w:rPr>
                <w:rFonts w:ascii="Arial" w:hAnsi="Arial" w:cs="Arial"/>
                <w:b/>
              </w:rPr>
              <w:t xml:space="preserve">e-Tech Jacek Sójka </w:t>
            </w:r>
            <w:r w:rsidR="00487448">
              <w:rPr>
                <w:rFonts w:ascii="Arial" w:hAnsi="Arial" w:cs="Arial"/>
                <w:b/>
              </w:rPr>
              <w:t>Spółka Jawna</w:t>
            </w:r>
          </w:p>
          <w:p w:rsidR="008A3D0D" w:rsidRPr="00F245C5" w:rsidRDefault="008A3D0D" w:rsidP="0048744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A3D0D">
              <w:rPr>
                <w:rFonts w:ascii="Arial" w:hAnsi="Arial" w:cs="Arial"/>
                <w:bCs/>
              </w:rPr>
              <w:t>Nowa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A3D0D">
              <w:rPr>
                <w:rFonts w:ascii="Arial" w:hAnsi="Arial" w:cs="Arial"/>
                <w:bCs/>
              </w:rPr>
              <w:t>29/31/4</w:t>
            </w:r>
          </w:p>
          <w:p w:rsidR="008A3D0D" w:rsidRPr="00F245C5" w:rsidRDefault="008A3D0D" w:rsidP="00487448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8A3D0D">
              <w:rPr>
                <w:rFonts w:ascii="Arial" w:hAnsi="Arial" w:cs="Arial"/>
                <w:bCs/>
              </w:rPr>
              <w:t>90-030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A3D0D">
              <w:rPr>
                <w:rFonts w:ascii="Arial" w:hAnsi="Arial" w:cs="Arial"/>
                <w:bCs/>
              </w:rPr>
              <w:t>Ł</w:t>
            </w:r>
            <w:r w:rsidR="00487448">
              <w:rPr>
                <w:rFonts w:ascii="Arial" w:hAnsi="Arial" w:cs="Arial"/>
                <w:bCs/>
              </w:rPr>
              <w:t>ódź</w:t>
            </w:r>
          </w:p>
          <w:p w:rsidR="008A3D0D" w:rsidRPr="00F245C5" w:rsidRDefault="008A3D0D" w:rsidP="0048744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A3D0D">
              <w:rPr>
                <w:rFonts w:ascii="Arial" w:hAnsi="Arial" w:cs="Arial"/>
                <w:b/>
              </w:rPr>
              <w:t>2 729.37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8A3D0D" w:rsidRPr="00F245C5" w:rsidRDefault="008A3D0D" w:rsidP="0048744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8A3D0D" w:rsidRPr="00F245C5" w:rsidRDefault="008A3D0D" w:rsidP="0048744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A3D0D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8A3D0D" w:rsidTr="008A3D0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D0D" w:rsidRPr="00F245C5" w:rsidRDefault="008A3D0D" w:rsidP="00487448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8A3D0D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A3D0D">
              <w:rPr>
                <w:rFonts w:ascii="Arial" w:hAnsi="Arial" w:cs="Arial"/>
              </w:rPr>
              <w:t>Dostawa 8 komputerów przenośnych dla Katedry Metalurgii i Technologii Metali</w:t>
            </w:r>
          </w:p>
          <w:p w:rsidR="008A3D0D" w:rsidRPr="00F245C5" w:rsidRDefault="008A3D0D" w:rsidP="00487448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8A3D0D">
              <w:rPr>
                <w:rFonts w:ascii="Arial" w:hAnsi="Arial" w:cs="Arial"/>
                <w:b/>
              </w:rPr>
              <w:t xml:space="preserve">e-Tech Jacek Sójka </w:t>
            </w:r>
            <w:r w:rsidR="00487448">
              <w:rPr>
                <w:rFonts w:ascii="Arial" w:hAnsi="Arial" w:cs="Arial"/>
                <w:b/>
              </w:rPr>
              <w:t>Spółka Jawna</w:t>
            </w:r>
          </w:p>
          <w:p w:rsidR="008A3D0D" w:rsidRPr="00F245C5" w:rsidRDefault="008A3D0D" w:rsidP="0048744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A3D0D">
              <w:rPr>
                <w:rFonts w:ascii="Arial" w:hAnsi="Arial" w:cs="Arial"/>
                <w:bCs/>
              </w:rPr>
              <w:t>Nowa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A3D0D">
              <w:rPr>
                <w:rFonts w:ascii="Arial" w:hAnsi="Arial" w:cs="Arial"/>
                <w:bCs/>
              </w:rPr>
              <w:t>29/31/4</w:t>
            </w:r>
          </w:p>
          <w:p w:rsidR="008A3D0D" w:rsidRPr="00F245C5" w:rsidRDefault="008A3D0D" w:rsidP="00487448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8A3D0D">
              <w:rPr>
                <w:rFonts w:ascii="Arial" w:hAnsi="Arial" w:cs="Arial"/>
                <w:bCs/>
              </w:rPr>
              <w:t>90-030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A3D0D">
              <w:rPr>
                <w:rFonts w:ascii="Arial" w:hAnsi="Arial" w:cs="Arial"/>
                <w:bCs/>
              </w:rPr>
              <w:t>Ł</w:t>
            </w:r>
            <w:r w:rsidR="00487448">
              <w:rPr>
                <w:rFonts w:ascii="Arial" w:hAnsi="Arial" w:cs="Arial"/>
                <w:bCs/>
              </w:rPr>
              <w:t>ódź</w:t>
            </w:r>
          </w:p>
          <w:p w:rsidR="008A3D0D" w:rsidRPr="00F245C5" w:rsidRDefault="008A3D0D" w:rsidP="0048744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A3D0D">
              <w:rPr>
                <w:rFonts w:ascii="Arial" w:hAnsi="Arial" w:cs="Arial"/>
                <w:b/>
              </w:rPr>
              <w:t>18 292.56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8A3D0D" w:rsidRPr="00F245C5" w:rsidRDefault="008A3D0D" w:rsidP="0048744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8A3D0D" w:rsidRPr="00F245C5" w:rsidRDefault="008A3D0D" w:rsidP="0048744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A3D0D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8A3D0D" w:rsidTr="008A3D0D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D0D" w:rsidRPr="00F245C5" w:rsidRDefault="008A3D0D" w:rsidP="00487448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8A3D0D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A3D0D">
              <w:rPr>
                <w:rFonts w:ascii="Arial" w:hAnsi="Arial" w:cs="Arial"/>
              </w:rPr>
              <w:t>Dostawa wydajnej obliczeniowej stacji roboczej przeznaczonej do uczenia maszynowego i sztucznej inteligencji dla Wydziału Budownictwa</w:t>
            </w:r>
          </w:p>
          <w:p w:rsidR="008A3D0D" w:rsidRPr="00F245C5" w:rsidRDefault="008A3D0D" w:rsidP="00487448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8A3D0D">
              <w:rPr>
                <w:rFonts w:ascii="Arial" w:hAnsi="Arial" w:cs="Arial"/>
                <w:b/>
              </w:rPr>
              <w:t>NETKOM Przemysław Rafałowski</w:t>
            </w:r>
          </w:p>
          <w:p w:rsidR="008A3D0D" w:rsidRPr="00F245C5" w:rsidRDefault="008A3D0D" w:rsidP="0048744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A3D0D">
              <w:rPr>
                <w:rFonts w:ascii="Arial" w:hAnsi="Arial" w:cs="Arial"/>
                <w:bCs/>
              </w:rPr>
              <w:t>ul. Waryńskiego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A3D0D">
              <w:rPr>
                <w:rFonts w:ascii="Arial" w:hAnsi="Arial" w:cs="Arial"/>
                <w:bCs/>
              </w:rPr>
              <w:t>53a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8A3D0D" w:rsidRPr="00F245C5" w:rsidRDefault="008A3D0D" w:rsidP="00487448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8A3D0D">
              <w:rPr>
                <w:rFonts w:ascii="Arial" w:hAnsi="Arial" w:cs="Arial"/>
                <w:bCs/>
              </w:rPr>
              <w:t>27-400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A3D0D">
              <w:rPr>
                <w:rFonts w:ascii="Arial" w:hAnsi="Arial" w:cs="Arial"/>
                <w:bCs/>
              </w:rPr>
              <w:t>Ostrowiec Św.</w:t>
            </w:r>
          </w:p>
          <w:p w:rsidR="008A3D0D" w:rsidRPr="00F245C5" w:rsidRDefault="008A3D0D" w:rsidP="0048744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A3D0D">
              <w:rPr>
                <w:rFonts w:ascii="Arial" w:hAnsi="Arial" w:cs="Arial"/>
                <w:b/>
              </w:rPr>
              <w:t>145 285.14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8A3D0D" w:rsidRPr="00F245C5" w:rsidRDefault="008A3D0D" w:rsidP="0048744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8A3D0D" w:rsidRPr="00F245C5" w:rsidRDefault="008A3D0D" w:rsidP="0048744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A3D0D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B36EDA" w:rsidRPr="00487448" w:rsidRDefault="00B36EDA" w:rsidP="00487448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r w:rsidRPr="00487448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487448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10"/>
        <w:gridCol w:w="4961"/>
        <w:gridCol w:w="1560"/>
        <w:gridCol w:w="992"/>
      </w:tblGrid>
      <w:tr w:rsidR="00B36EDA" w:rsidRPr="00487448" w:rsidTr="0048744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487448" w:rsidRDefault="00B36EDA" w:rsidP="00487448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487448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487448" w:rsidRDefault="00B36EDA" w:rsidP="00487448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487448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487448" w:rsidRDefault="00B36EDA" w:rsidP="00487448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487448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487448" w:rsidRDefault="00B36EDA" w:rsidP="00487448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487448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8A3D0D" w:rsidRPr="00487448" w:rsidTr="0048744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D0D" w:rsidRPr="00487448" w:rsidRDefault="008A3D0D" w:rsidP="0048744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1</w:t>
            </w:r>
            <w:r w:rsidRPr="00487448">
              <w:rPr>
                <w:rFonts w:ascii="Arial" w:hAnsi="Arial" w:cs="Arial"/>
              </w:rPr>
              <w:t xml:space="preserve"> - </w:t>
            </w:r>
            <w:r w:rsidRPr="00487448">
              <w:rPr>
                <w:rFonts w:ascii="Arial" w:hAnsi="Arial" w:cs="Arial"/>
              </w:rPr>
              <w:t>Dostawa ,monitora, klawiatury i myszy dla Biura Prawnego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D0D" w:rsidRPr="00487448" w:rsidRDefault="008A3D0D" w:rsidP="0048744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87448">
              <w:rPr>
                <w:rFonts w:ascii="Arial" w:hAnsi="Arial" w:cs="Arial"/>
                <w:b/>
                <w:bCs/>
              </w:rPr>
              <w:t xml:space="preserve">e-Tech Jacek Sójka </w:t>
            </w:r>
            <w:r w:rsidR="00487448">
              <w:rPr>
                <w:rFonts w:ascii="Arial" w:hAnsi="Arial" w:cs="Arial"/>
                <w:b/>
                <w:bCs/>
              </w:rPr>
              <w:t>Spółka Jawna</w:t>
            </w:r>
          </w:p>
          <w:p w:rsidR="008A3D0D" w:rsidRPr="00487448" w:rsidRDefault="008A3D0D" w:rsidP="00487448">
            <w:pPr>
              <w:spacing w:line="360" w:lineRule="auto"/>
              <w:rPr>
                <w:rFonts w:ascii="Arial" w:hAnsi="Arial" w:cs="Arial"/>
              </w:rPr>
            </w:pPr>
            <w:r w:rsidRPr="00487448">
              <w:rPr>
                <w:rFonts w:ascii="Arial" w:hAnsi="Arial" w:cs="Arial"/>
              </w:rPr>
              <w:t>Nowa</w:t>
            </w:r>
            <w:r w:rsidRPr="00487448">
              <w:rPr>
                <w:rFonts w:ascii="Arial" w:hAnsi="Arial" w:cs="Arial"/>
              </w:rPr>
              <w:t xml:space="preserve"> </w:t>
            </w:r>
            <w:r w:rsidRPr="00487448">
              <w:rPr>
                <w:rFonts w:ascii="Arial" w:hAnsi="Arial" w:cs="Arial"/>
              </w:rPr>
              <w:t>29/31/4</w:t>
            </w:r>
          </w:p>
          <w:p w:rsidR="008A3D0D" w:rsidRPr="00487448" w:rsidRDefault="008A3D0D" w:rsidP="0048744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90-030</w:t>
            </w:r>
            <w:r w:rsidRPr="00487448">
              <w:rPr>
                <w:rFonts w:ascii="Arial" w:hAnsi="Arial" w:cs="Arial"/>
              </w:rPr>
              <w:t xml:space="preserve"> </w:t>
            </w:r>
            <w:r w:rsidRPr="00487448">
              <w:rPr>
                <w:rFonts w:ascii="Arial" w:hAnsi="Arial" w:cs="Arial"/>
              </w:rPr>
              <w:t>Ł</w:t>
            </w:r>
            <w:r w:rsidR="00487448">
              <w:rPr>
                <w:rFonts w:ascii="Arial" w:hAnsi="Arial" w:cs="Arial"/>
              </w:rPr>
              <w:t>ódź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D0D" w:rsidRPr="00487448" w:rsidRDefault="008A3D0D" w:rsidP="0048744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D0D" w:rsidRPr="00487448" w:rsidRDefault="008A3D0D" w:rsidP="0048744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 xml:space="preserve">  100,00</w:t>
            </w:r>
          </w:p>
        </w:tc>
      </w:tr>
      <w:tr w:rsidR="008A3D0D" w:rsidRPr="00487448" w:rsidTr="0048744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D0D" w:rsidRPr="00487448" w:rsidRDefault="008A3D0D" w:rsidP="0048744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1</w:t>
            </w:r>
            <w:r w:rsidRPr="00487448">
              <w:rPr>
                <w:rFonts w:ascii="Arial" w:hAnsi="Arial" w:cs="Arial"/>
              </w:rPr>
              <w:t xml:space="preserve"> - </w:t>
            </w:r>
            <w:r w:rsidRPr="00487448">
              <w:rPr>
                <w:rFonts w:ascii="Arial" w:hAnsi="Arial" w:cs="Arial"/>
              </w:rPr>
              <w:t>Dostawa ,monitora, klawiatury i myszy dla Biura Prawnego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D0D" w:rsidRPr="00487448" w:rsidRDefault="008A3D0D" w:rsidP="0048744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87448">
              <w:rPr>
                <w:rFonts w:ascii="Arial" w:hAnsi="Arial" w:cs="Arial"/>
                <w:b/>
                <w:bCs/>
              </w:rPr>
              <w:t>PROKOMP Paweł Prokopowicz</w:t>
            </w:r>
          </w:p>
          <w:p w:rsidR="008A3D0D" w:rsidRPr="00487448" w:rsidRDefault="008A3D0D" w:rsidP="00487448">
            <w:pPr>
              <w:spacing w:line="360" w:lineRule="auto"/>
              <w:rPr>
                <w:rFonts w:ascii="Arial" w:hAnsi="Arial" w:cs="Arial"/>
              </w:rPr>
            </w:pPr>
            <w:r w:rsidRPr="00487448">
              <w:rPr>
                <w:rFonts w:ascii="Arial" w:hAnsi="Arial" w:cs="Arial"/>
              </w:rPr>
              <w:t>Miodowa</w:t>
            </w:r>
            <w:r w:rsidRPr="00487448">
              <w:rPr>
                <w:rFonts w:ascii="Arial" w:hAnsi="Arial" w:cs="Arial"/>
              </w:rPr>
              <w:t xml:space="preserve"> </w:t>
            </w:r>
            <w:r w:rsidRPr="00487448">
              <w:rPr>
                <w:rFonts w:ascii="Arial" w:hAnsi="Arial" w:cs="Arial"/>
              </w:rPr>
              <w:t>7F</w:t>
            </w:r>
          </w:p>
          <w:p w:rsidR="008A3D0D" w:rsidRPr="00487448" w:rsidRDefault="008A3D0D" w:rsidP="0048744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42-274</w:t>
            </w:r>
            <w:r w:rsidRPr="00487448">
              <w:rPr>
                <w:rFonts w:ascii="Arial" w:hAnsi="Arial" w:cs="Arial"/>
              </w:rPr>
              <w:t xml:space="preserve"> </w:t>
            </w:r>
            <w:r w:rsidRPr="00487448">
              <w:rPr>
                <w:rFonts w:ascii="Arial" w:hAnsi="Arial" w:cs="Arial"/>
              </w:rPr>
              <w:t>Aleksandria Druga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D0D" w:rsidRPr="00487448" w:rsidRDefault="008A3D0D" w:rsidP="0048744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1 - Cena - 94.83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D0D" w:rsidRPr="00487448" w:rsidRDefault="008A3D0D" w:rsidP="0048744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 xml:space="preserve">  94,83</w:t>
            </w:r>
          </w:p>
        </w:tc>
      </w:tr>
      <w:tr w:rsidR="008A3D0D" w:rsidRPr="00487448" w:rsidTr="0048744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D0D" w:rsidRPr="00487448" w:rsidRDefault="008A3D0D" w:rsidP="0048744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1</w:t>
            </w:r>
            <w:r w:rsidRPr="00487448">
              <w:rPr>
                <w:rFonts w:ascii="Arial" w:hAnsi="Arial" w:cs="Arial"/>
              </w:rPr>
              <w:t xml:space="preserve"> - </w:t>
            </w:r>
            <w:r w:rsidRPr="00487448">
              <w:rPr>
                <w:rFonts w:ascii="Arial" w:hAnsi="Arial" w:cs="Arial"/>
              </w:rPr>
              <w:t xml:space="preserve">Dostawa ,monitora, klawiatury i myszy </w:t>
            </w:r>
            <w:r w:rsidRPr="00487448">
              <w:rPr>
                <w:rFonts w:ascii="Arial" w:hAnsi="Arial" w:cs="Arial"/>
              </w:rPr>
              <w:lastRenderedPageBreak/>
              <w:t>dla Biura Prawnego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D0D" w:rsidRPr="00487448" w:rsidRDefault="008A3D0D" w:rsidP="0048744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87448">
              <w:rPr>
                <w:rFonts w:ascii="Arial" w:hAnsi="Arial" w:cs="Arial"/>
                <w:b/>
                <w:bCs/>
              </w:rPr>
              <w:lastRenderedPageBreak/>
              <w:t xml:space="preserve">BIS S.C. </w:t>
            </w:r>
            <w:r w:rsidR="00487448">
              <w:rPr>
                <w:rFonts w:ascii="Arial" w:hAnsi="Arial" w:cs="Arial"/>
                <w:b/>
                <w:bCs/>
              </w:rPr>
              <w:t>Karol Kowalski, Łukasz Kowalski</w:t>
            </w:r>
          </w:p>
          <w:p w:rsidR="008A3D0D" w:rsidRPr="00487448" w:rsidRDefault="00487448" w:rsidP="0048744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</w:t>
            </w:r>
            <w:r w:rsidR="008A3D0D" w:rsidRPr="00487448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Niepodległości 41</w:t>
            </w:r>
          </w:p>
          <w:p w:rsidR="008A3D0D" w:rsidRPr="00487448" w:rsidRDefault="008A3D0D" w:rsidP="0048744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lastRenderedPageBreak/>
              <w:t>42-216</w:t>
            </w:r>
            <w:r w:rsidRPr="00487448">
              <w:rPr>
                <w:rFonts w:ascii="Arial" w:hAnsi="Arial" w:cs="Arial"/>
              </w:rPr>
              <w:t xml:space="preserve"> </w:t>
            </w:r>
            <w:r w:rsidRPr="00487448">
              <w:rPr>
                <w:rFonts w:ascii="Arial" w:hAnsi="Arial" w:cs="Arial"/>
              </w:rPr>
              <w:t>C</w:t>
            </w:r>
            <w:r w:rsidR="00487448">
              <w:rPr>
                <w:rFonts w:ascii="Arial" w:hAnsi="Arial" w:cs="Arial"/>
              </w:rPr>
              <w:t>zęstochowa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D0D" w:rsidRPr="00487448" w:rsidRDefault="008A3D0D" w:rsidP="0048744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lastRenderedPageBreak/>
              <w:t>1 - Cena - 89.48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D0D" w:rsidRPr="00487448" w:rsidRDefault="008A3D0D" w:rsidP="0048744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 xml:space="preserve">  89,48</w:t>
            </w:r>
          </w:p>
        </w:tc>
      </w:tr>
      <w:tr w:rsidR="008A3D0D" w:rsidRPr="00487448" w:rsidTr="0048744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D0D" w:rsidRPr="00487448" w:rsidRDefault="008A3D0D" w:rsidP="0048744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1</w:t>
            </w:r>
            <w:r w:rsidRPr="00487448">
              <w:rPr>
                <w:rFonts w:ascii="Arial" w:hAnsi="Arial" w:cs="Arial"/>
              </w:rPr>
              <w:t xml:space="preserve"> - </w:t>
            </w:r>
            <w:r w:rsidRPr="00487448">
              <w:rPr>
                <w:rFonts w:ascii="Arial" w:hAnsi="Arial" w:cs="Arial"/>
              </w:rPr>
              <w:t>Dostawa ,monitora, klawiatury i myszy dla Biura Prawnego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D0D" w:rsidRPr="00487448" w:rsidRDefault="008A3D0D" w:rsidP="0048744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87448">
              <w:rPr>
                <w:rFonts w:ascii="Arial" w:hAnsi="Arial" w:cs="Arial"/>
                <w:b/>
                <w:bCs/>
              </w:rPr>
              <w:t>NKK SYSTEM Sp</w:t>
            </w:r>
            <w:r w:rsidR="00487448">
              <w:rPr>
                <w:rFonts w:ascii="Arial" w:hAnsi="Arial" w:cs="Arial"/>
                <w:b/>
                <w:bCs/>
              </w:rPr>
              <w:t xml:space="preserve">. z o.o. </w:t>
            </w:r>
          </w:p>
          <w:p w:rsidR="008A3D0D" w:rsidRPr="00487448" w:rsidRDefault="008A3D0D" w:rsidP="00487448">
            <w:pPr>
              <w:spacing w:line="360" w:lineRule="auto"/>
              <w:rPr>
                <w:rFonts w:ascii="Arial" w:hAnsi="Arial" w:cs="Arial"/>
              </w:rPr>
            </w:pPr>
            <w:r w:rsidRPr="00487448">
              <w:rPr>
                <w:rFonts w:ascii="Arial" w:hAnsi="Arial" w:cs="Arial"/>
              </w:rPr>
              <w:t>Tatarska</w:t>
            </w:r>
            <w:r w:rsidRPr="00487448">
              <w:rPr>
                <w:rFonts w:ascii="Arial" w:hAnsi="Arial" w:cs="Arial"/>
              </w:rPr>
              <w:t xml:space="preserve"> </w:t>
            </w:r>
            <w:r w:rsidRPr="00487448">
              <w:rPr>
                <w:rFonts w:ascii="Arial" w:hAnsi="Arial" w:cs="Arial"/>
              </w:rPr>
              <w:t>5</w:t>
            </w:r>
          </w:p>
          <w:p w:rsidR="008A3D0D" w:rsidRPr="00487448" w:rsidRDefault="008A3D0D" w:rsidP="0048744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30-103</w:t>
            </w:r>
            <w:r w:rsidRPr="00487448">
              <w:rPr>
                <w:rFonts w:ascii="Arial" w:hAnsi="Arial" w:cs="Arial"/>
              </w:rPr>
              <w:t xml:space="preserve"> </w:t>
            </w:r>
            <w:r w:rsidRPr="00487448">
              <w:rPr>
                <w:rFonts w:ascii="Arial" w:hAnsi="Arial" w:cs="Arial"/>
              </w:rPr>
              <w:t>Kraków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D0D" w:rsidRPr="00487448" w:rsidRDefault="008A3D0D" w:rsidP="0048744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1 - Cena - 83.67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3D0D" w:rsidRPr="00487448" w:rsidRDefault="008A3D0D" w:rsidP="0048744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 xml:space="preserve">  83,67</w:t>
            </w:r>
          </w:p>
        </w:tc>
      </w:tr>
      <w:tr w:rsidR="00487448" w:rsidRPr="00487448" w:rsidTr="0048744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448" w:rsidRPr="00487448" w:rsidRDefault="00487448" w:rsidP="0048744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1 - Dostawa ,monitora, klawiatury i myszy dla Biura Prawnego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448" w:rsidRPr="00487448" w:rsidRDefault="00487448" w:rsidP="0048744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87448">
              <w:rPr>
                <w:rFonts w:ascii="Arial" w:hAnsi="Arial" w:cs="Arial"/>
                <w:b/>
                <w:bCs/>
              </w:rPr>
              <w:t>NETKOM Przemysław Rafałowski</w:t>
            </w:r>
          </w:p>
          <w:p w:rsidR="00487448" w:rsidRPr="00487448" w:rsidRDefault="00487448" w:rsidP="00487448">
            <w:pPr>
              <w:spacing w:line="360" w:lineRule="auto"/>
              <w:rPr>
                <w:rFonts w:ascii="Arial" w:hAnsi="Arial" w:cs="Arial"/>
              </w:rPr>
            </w:pPr>
            <w:r w:rsidRPr="00487448">
              <w:rPr>
                <w:rFonts w:ascii="Arial" w:hAnsi="Arial" w:cs="Arial"/>
              </w:rPr>
              <w:t>ul. Waryńskiego 53a</w:t>
            </w:r>
          </w:p>
          <w:p w:rsidR="00487448" w:rsidRPr="00487448" w:rsidRDefault="00487448" w:rsidP="0048744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27-400 Ostrowiec Św.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448" w:rsidRPr="00487448" w:rsidRDefault="00487448" w:rsidP="0048744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448" w:rsidRPr="00487448" w:rsidRDefault="00487448" w:rsidP="0048744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 xml:space="preserve">  0,00</w:t>
            </w:r>
          </w:p>
        </w:tc>
      </w:tr>
      <w:tr w:rsidR="00487448" w:rsidRPr="00487448" w:rsidTr="0048744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448" w:rsidRPr="00487448" w:rsidRDefault="00487448" w:rsidP="0048744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2 - Dostawa 8 komputerów przenośnych dla Katedry Metalurgii i Technologii Metali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448" w:rsidRPr="00487448" w:rsidRDefault="00487448" w:rsidP="0048744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87448">
              <w:rPr>
                <w:rFonts w:ascii="Arial" w:hAnsi="Arial" w:cs="Arial"/>
                <w:b/>
                <w:bCs/>
              </w:rPr>
              <w:t xml:space="preserve">e-Tech Jacek Sójka </w:t>
            </w:r>
            <w:r>
              <w:rPr>
                <w:rFonts w:ascii="Arial" w:hAnsi="Arial" w:cs="Arial"/>
                <w:b/>
                <w:bCs/>
              </w:rPr>
              <w:t>Spółka Jawna</w:t>
            </w:r>
          </w:p>
          <w:p w:rsidR="00487448" w:rsidRPr="00487448" w:rsidRDefault="00487448" w:rsidP="00487448">
            <w:pPr>
              <w:spacing w:line="360" w:lineRule="auto"/>
              <w:rPr>
                <w:rFonts w:ascii="Arial" w:hAnsi="Arial" w:cs="Arial"/>
              </w:rPr>
            </w:pPr>
            <w:r w:rsidRPr="00487448">
              <w:rPr>
                <w:rFonts w:ascii="Arial" w:hAnsi="Arial" w:cs="Arial"/>
              </w:rPr>
              <w:t>Nowa 29/31/4</w:t>
            </w:r>
          </w:p>
          <w:p w:rsidR="00487448" w:rsidRPr="00487448" w:rsidRDefault="00487448" w:rsidP="0048744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 xml:space="preserve">90-030 </w:t>
            </w:r>
            <w:r>
              <w:rPr>
                <w:rFonts w:ascii="Arial" w:hAnsi="Arial" w:cs="Arial"/>
              </w:rPr>
              <w:t>Łódź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448" w:rsidRPr="00487448" w:rsidRDefault="00487448" w:rsidP="0048744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448" w:rsidRPr="00487448" w:rsidRDefault="00487448" w:rsidP="0048744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 xml:space="preserve">  100,00</w:t>
            </w:r>
          </w:p>
        </w:tc>
      </w:tr>
      <w:tr w:rsidR="00487448" w:rsidRPr="00487448" w:rsidTr="0048744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448" w:rsidRPr="00487448" w:rsidRDefault="00487448" w:rsidP="0048744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2 - Dostawa 8 komputerów przenośnych dla Katedry Metalurgii i Technologii Metali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448" w:rsidRPr="00487448" w:rsidRDefault="00487448" w:rsidP="0048744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87448">
              <w:rPr>
                <w:rFonts w:ascii="Arial" w:hAnsi="Arial" w:cs="Arial"/>
                <w:b/>
                <w:bCs/>
              </w:rPr>
              <w:t xml:space="preserve">COCON </w:t>
            </w:r>
            <w:r>
              <w:rPr>
                <w:rFonts w:ascii="Arial" w:hAnsi="Arial" w:cs="Arial"/>
                <w:b/>
                <w:bCs/>
              </w:rPr>
              <w:t>S.A.</w:t>
            </w:r>
          </w:p>
          <w:p w:rsidR="00487448" w:rsidRPr="00487448" w:rsidRDefault="00487448" w:rsidP="00487448">
            <w:pPr>
              <w:spacing w:line="360" w:lineRule="auto"/>
              <w:rPr>
                <w:rFonts w:ascii="Arial" w:hAnsi="Arial" w:cs="Arial"/>
              </w:rPr>
            </w:pPr>
            <w:r w:rsidRPr="00487448">
              <w:rPr>
                <w:rFonts w:ascii="Arial" w:hAnsi="Arial" w:cs="Arial"/>
              </w:rPr>
              <w:t>Dworcowa 10a</w:t>
            </w:r>
          </w:p>
          <w:p w:rsidR="00487448" w:rsidRPr="00487448" w:rsidRDefault="00487448" w:rsidP="0048744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46-300 Olesno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448" w:rsidRPr="00487448" w:rsidRDefault="00487448" w:rsidP="0048744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1 - Cena - 97.08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448" w:rsidRPr="00487448" w:rsidRDefault="00487448" w:rsidP="0048744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 xml:space="preserve">  97,08</w:t>
            </w:r>
          </w:p>
        </w:tc>
      </w:tr>
      <w:tr w:rsidR="00487448" w:rsidRPr="00487448" w:rsidTr="0048744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448" w:rsidRPr="00487448" w:rsidRDefault="00487448" w:rsidP="0048744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2 - Dostawa 8 komputerów przenośnych dla Katedry Metalurgii i Technologii Metali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448" w:rsidRPr="00487448" w:rsidRDefault="00487448" w:rsidP="0048744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87448">
              <w:rPr>
                <w:rFonts w:ascii="Arial" w:hAnsi="Arial" w:cs="Arial"/>
                <w:b/>
                <w:bCs/>
              </w:rPr>
              <w:t xml:space="preserve">BIS S.C. </w:t>
            </w:r>
            <w:r>
              <w:rPr>
                <w:rFonts w:ascii="Arial" w:hAnsi="Arial" w:cs="Arial"/>
                <w:b/>
                <w:bCs/>
              </w:rPr>
              <w:t>Karol Kowalski, Łukasz Kowalski</w:t>
            </w:r>
          </w:p>
          <w:p w:rsidR="00487448" w:rsidRPr="00487448" w:rsidRDefault="00487448" w:rsidP="0048744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</w:t>
            </w:r>
            <w:r w:rsidRPr="00487448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Niepodległości 41</w:t>
            </w:r>
          </w:p>
          <w:p w:rsidR="00487448" w:rsidRPr="00487448" w:rsidRDefault="00487448" w:rsidP="0048744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42-216 C</w:t>
            </w:r>
            <w:r>
              <w:rPr>
                <w:rFonts w:ascii="Arial" w:hAnsi="Arial" w:cs="Arial"/>
              </w:rPr>
              <w:t>zęstochowa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448" w:rsidRPr="00487448" w:rsidRDefault="00487448" w:rsidP="0048744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1 - Cena - 93.89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448" w:rsidRPr="00487448" w:rsidRDefault="00487448" w:rsidP="0048744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 xml:space="preserve">  93,89</w:t>
            </w:r>
          </w:p>
        </w:tc>
      </w:tr>
      <w:tr w:rsidR="00487448" w:rsidRPr="00487448" w:rsidTr="0048744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448" w:rsidRPr="00487448" w:rsidRDefault="00487448" w:rsidP="0048744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 xml:space="preserve">2 - Dostawa 8 komputerów przenośnych dla </w:t>
            </w:r>
            <w:r w:rsidRPr="00487448">
              <w:rPr>
                <w:rFonts w:ascii="Arial" w:hAnsi="Arial" w:cs="Arial"/>
              </w:rPr>
              <w:lastRenderedPageBreak/>
              <w:t>Katedry Metalurgii i Technologii Metali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448" w:rsidRPr="00487448" w:rsidRDefault="00487448" w:rsidP="0048744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87448">
              <w:rPr>
                <w:rFonts w:ascii="Arial" w:hAnsi="Arial" w:cs="Arial"/>
                <w:b/>
                <w:bCs/>
              </w:rPr>
              <w:lastRenderedPageBreak/>
              <w:t>Syriana Joanna Fis</w:t>
            </w:r>
            <w:r>
              <w:rPr>
                <w:rFonts w:ascii="Arial" w:hAnsi="Arial" w:cs="Arial"/>
                <w:b/>
                <w:bCs/>
              </w:rPr>
              <w:t>c</w:t>
            </w:r>
            <w:r w:rsidRPr="00487448">
              <w:rPr>
                <w:rFonts w:ascii="Arial" w:hAnsi="Arial" w:cs="Arial"/>
                <w:b/>
                <w:bCs/>
              </w:rPr>
              <w:t>her</w:t>
            </w:r>
          </w:p>
          <w:p w:rsidR="00487448" w:rsidRPr="00487448" w:rsidRDefault="00487448" w:rsidP="00487448">
            <w:pPr>
              <w:spacing w:line="360" w:lineRule="auto"/>
              <w:rPr>
                <w:rFonts w:ascii="Arial" w:hAnsi="Arial" w:cs="Arial"/>
              </w:rPr>
            </w:pPr>
            <w:r w:rsidRPr="00487448">
              <w:rPr>
                <w:rFonts w:ascii="Arial" w:hAnsi="Arial" w:cs="Arial"/>
              </w:rPr>
              <w:t>Porębskiego 28/17</w:t>
            </w:r>
          </w:p>
          <w:p w:rsidR="00487448" w:rsidRPr="00487448" w:rsidRDefault="00487448" w:rsidP="0048744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80-180 G</w:t>
            </w:r>
            <w:r>
              <w:rPr>
                <w:rFonts w:ascii="Arial" w:hAnsi="Arial" w:cs="Arial"/>
              </w:rPr>
              <w:t>dańsk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448" w:rsidRPr="00487448" w:rsidRDefault="00487448" w:rsidP="0048744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1 - Cena - 91.35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448" w:rsidRPr="00487448" w:rsidRDefault="00487448" w:rsidP="0048744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 xml:space="preserve">  91,35</w:t>
            </w:r>
          </w:p>
        </w:tc>
      </w:tr>
      <w:tr w:rsidR="00487448" w:rsidRPr="00487448" w:rsidTr="0048744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448" w:rsidRPr="00487448" w:rsidRDefault="00487448" w:rsidP="0048744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2 - Dostawa 8 komputerów przenośnych dla Katedry Metalurgii i Technologii Metali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448" w:rsidRPr="00487448" w:rsidRDefault="00487448" w:rsidP="0048744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87448">
              <w:rPr>
                <w:rFonts w:ascii="Arial" w:hAnsi="Arial" w:cs="Arial"/>
                <w:b/>
                <w:bCs/>
              </w:rPr>
              <w:t>PROKOMP Paweł Prokopowicz</w:t>
            </w:r>
          </w:p>
          <w:p w:rsidR="00487448" w:rsidRPr="00487448" w:rsidRDefault="00487448" w:rsidP="00487448">
            <w:pPr>
              <w:spacing w:line="360" w:lineRule="auto"/>
              <w:rPr>
                <w:rFonts w:ascii="Arial" w:hAnsi="Arial" w:cs="Arial"/>
              </w:rPr>
            </w:pPr>
            <w:r w:rsidRPr="00487448">
              <w:rPr>
                <w:rFonts w:ascii="Arial" w:hAnsi="Arial" w:cs="Arial"/>
              </w:rPr>
              <w:t>Miodowa 7F</w:t>
            </w:r>
          </w:p>
          <w:p w:rsidR="00487448" w:rsidRPr="00487448" w:rsidRDefault="00487448" w:rsidP="0048744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42-274 Aleksandria Druga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448" w:rsidRPr="00487448" w:rsidRDefault="00487448" w:rsidP="0048744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1 - Cena - 85.28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448" w:rsidRPr="00487448" w:rsidRDefault="00487448" w:rsidP="0048744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 xml:space="preserve">  85,28</w:t>
            </w:r>
          </w:p>
        </w:tc>
      </w:tr>
      <w:tr w:rsidR="00487448" w:rsidRPr="00487448" w:rsidTr="0048744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448" w:rsidRPr="00487448" w:rsidRDefault="00487448" w:rsidP="0048744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2 - Dostawa 8 komputerów przenośnych dla Katedry Metalurgii i Technologii Metali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448" w:rsidRPr="00487448" w:rsidRDefault="00487448" w:rsidP="0048744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AJP Technology S</w:t>
            </w:r>
            <w:r w:rsidRPr="00487448">
              <w:rPr>
                <w:rFonts w:ascii="Arial" w:hAnsi="Arial" w:cs="Arial"/>
                <w:b/>
                <w:bCs/>
              </w:rPr>
              <w:t>p. z o.o.</w:t>
            </w:r>
          </w:p>
          <w:p w:rsidR="00487448" w:rsidRPr="00487448" w:rsidRDefault="00487448" w:rsidP="00487448">
            <w:pPr>
              <w:spacing w:line="360" w:lineRule="auto"/>
              <w:rPr>
                <w:rFonts w:ascii="Arial" w:hAnsi="Arial" w:cs="Arial"/>
              </w:rPr>
            </w:pPr>
            <w:r w:rsidRPr="00487448">
              <w:rPr>
                <w:rFonts w:ascii="Arial" w:hAnsi="Arial" w:cs="Arial"/>
              </w:rPr>
              <w:t>Leopolda Staffa 1/11</w:t>
            </w:r>
          </w:p>
          <w:p w:rsidR="00487448" w:rsidRPr="00487448" w:rsidRDefault="00487448" w:rsidP="0048744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30-069 Kraków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448" w:rsidRPr="00487448" w:rsidRDefault="00487448" w:rsidP="0048744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1 - Cena - 82.66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448" w:rsidRPr="00487448" w:rsidRDefault="00487448" w:rsidP="0048744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 xml:space="preserve">  82,66</w:t>
            </w:r>
          </w:p>
        </w:tc>
      </w:tr>
      <w:tr w:rsidR="00487448" w:rsidRPr="00487448" w:rsidTr="0048744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448" w:rsidRPr="00487448" w:rsidRDefault="00487448" w:rsidP="0048744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2 - Dostawa 8 komputerów przenośnych dla Katedry Metalurgii i Technologii Metali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448" w:rsidRPr="00487448" w:rsidRDefault="00487448" w:rsidP="0048744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87448">
              <w:rPr>
                <w:rFonts w:ascii="Arial" w:hAnsi="Arial" w:cs="Arial"/>
                <w:b/>
                <w:bCs/>
              </w:rPr>
              <w:t>NKK SYSTEM Sp</w:t>
            </w:r>
            <w:r>
              <w:rPr>
                <w:rFonts w:ascii="Arial" w:hAnsi="Arial" w:cs="Arial"/>
                <w:b/>
                <w:bCs/>
              </w:rPr>
              <w:t xml:space="preserve">. z o.o. </w:t>
            </w:r>
          </w:p>
          <w:p w:rsidR="00487448" w:rsidRPr="00487448" w:rsidRDefault="00487448" w:rsidP="00487448">
            <w:pPr>
              <w:spacing w:line="360" w:lineRule="auto"/>
              <w:rPr>
                <w:rFonts w:ascii="Arial" w:hAnsi="Arial" w:cs="Arial"/>
              </w:rPr>
            </w:pPr>
            <w:r w:rsidRPr="00487448">
              <w:rPr>
                <w:rFonts w:ascii="Arial" w:hAnsi="Arial" w:cs="Arial"/>
              </w:rPr>
              <w:t>Tatarska 5</w:t>
            </w:r>
          </w:p>
          <w:p w:rsidR="00487448" w:rsidRPr="00487448" w:rsidRDefault="00487448" w:rsidP="0048744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30-103 Kraków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448" w:rsidRPr="00487448" w:rsidRDefault="00487448" w:rsidP="0048744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1 - Cena - 57.73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448" w:rsidRPr="00487448" w:rsidRDefault="00487448" w:rsidP="0048744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 xml:space="preserve">  57,73</w:t>
            </w:r>
          </w:p>
        </w:tc>
      </w:tr>
      <w:tr w:rsidR="00487448" w:rsidRPr="00487448" w:rsidTr="0048744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448" w:rsidRPr="00487448" w:rsidRDefault="00487448" w:rsidP="0048744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2</w:t>
            </w:r>
            <w:r w:rsidRPr="00487448">
              <w:rPr>
                <w:rFonts w:ascii="Arial" w:hAnsi="Arial" w:cs="Arial"/>
              </w:rPr>
              <w:t xml:space="preserve"> - </w:t>
            </w:r>
            <w:r w:rsidRPr="00487448">
              <w:rPr>
                <w:rFonts w:ascii="Arial" w:hAnsi="Arial" w:cs="Arial"/>
              </w:rPr>
              <w:t>Dostawa 8 komputerów przenośnych dla Katedry Metalurgii i Technologii Metali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448" w:rsidRPr="00487448" w:rsidRDefault="00487448" w:rsidP="0048744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87448">
              <w:rPr>
                <w:rFonts w:ascii="Arial" w:hAnsi="Arial" w:cs="Arial"/>
                <w:b/>
                <w:bCs/>
              </w:rPr>
              <w:t>FAXPOL Andrzej Iwanowicz Sp. z o.o.</w:t>
            </w:r>
          </w:p>
          <w:p w:rsidR="00487448" w:rsidRPr="00487448" w:rsidRDefault="00487448" w:rsidP="00487448">
            <w:pPr>
              <w:spacing w:line="360" w:lineRule="auto"/>
              <w:rPr>
                <w:rFonts w:ascii="Arial" w:hAnsi="Arial" w:cs="Arial"/>
              </w:rPr>
            </w:pPr>
            <w:r w:rsidRPr="00487448">
              <w:rPr>
                <w:rFonts w:ascii="Arial" w:hAnsi="Arial" w:cs="Arial"/>
              </w:rPr>
              <w:t>Bartycka</w:t>
            </w:r>
            <w:r w:rsidRPr="00487448">
              <w:rPr>
                <w:rFonts w:ascii="Arial" w:hAnsi="Arial" w:cs="Arial"/>
              </w:rPr>
              <w:t xml:space="preserve"> </w:t>
            </w:r>
            <w:r w:rsidRPr="00487448">
              <w:rPr>
                <w:rFonts w:ascii="Arial" w:hAnsi="Arial" w:cs="Arial"/>
              </w:rPr>
              <w:t>22</w:t>
            </w:r>
          </w:p>
          <w:p w:rsidR="00487448" w:rsidRPr="00487448" w:rsidRDefault="00487448" w:rsidP="0048744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00-716</w:t>
            </w:r>
            <w:r w:rsidRPr="00487448">
              <w:rPr>
                <w:rFonts w:ascii="Arial" w:hAnsi="Arial" w:cs="Arial"/>
              </w:rPr>
              <w:t xml:space="preserve"> </w:t>
            </w:r>
            <w:r w:rsidRPr="00487448">
              <w:rPr>
                <w:rFonts w:ascii="Arial" w:hAnsi="Arial" w:cs="Arial"/>
              </w:rPr>
              <w:t>Warszawa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448" w:rsidRPr="00487448" w:rsidRDefault="00487448" w:rsidP="0048744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448" w:rsidRPr="00487448" w:rsidRDefault="00487448" w:rsidP="0048744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 xml:space="preserve">  0,00</w:t>
            </w:r>
          </w:p>
        </w:tc>
      </w:tr>
      <w:tr w:rsidR="00487448" w:rsidRPr="00487448" w:rsidTr="0048744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448" w:rsidRPr="00487448" w:rsidRDefault="00487448" w:rsidP="0048744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2</w:t>
            </w:r>
            <w:r w:rsidRPr="00487448">
              <w:rPr>
                <w:rFonts w:ascii="Arial" w:hAnsi="Arial" w:cs="Arial"/>
              </w:rPr>
              <w:t xml:space="preserve"> - </w:t>
            </w:r>
            <w:r w:rsidRPr="00487448">
              <w:rPr>
                <w:rFonts w:ascii="Arial" w:hAnsi="Arial" w:cs="Arial"/>
              </w:rPr>
              <w:t>Dostawa 8 komputerów przenośnych dla Katedry Metalurgii i Technologii Metali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448" w:rsidRPr="00487448" w:rsidRDefault="00487448" w:rsidP="0048744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87448">
              <w:rPr>
                <w:rFonts w:ascii="Arial" w:hAnsi="Arial" w:cs="Arial"/>
                <w:b/>
                <w:bCs/>
              </w:rPr>
              <w:t>NETKOM Przemysław Rafałowski</w:t>
            </w:r>
          </w:p>
          <w:p w:rsidR="00487448" w:rsidRPr="00487448" w:rsidRDefault="00487448" w:rsidP="00487448">
            <w:pPr>
              <w:spacing w:line="360" w:lineRule="auto"/>
              <w:rPr>
                <w:rFonts w:ascii="Arial" w:hAnsi="Arial" w:cs="Arial"/>
              </w:rPr>
            </w:pPr>
            <w:r w:rsidRPr="00487448">
              <w:rPr>
                <w:rFonts w:ascii="Arial" w:hAnsi="Arial" w:cs="Arial"/>
              </w:rPr>
              <w:t>ul. Waryńskiego</w:t>
            </w:r>
            <w:r w:rsidRPr="00487448">
              <w:rPr>
                <w:rFonts w:ascii="Arial" w:hAnsi="Arial" w:cs="Arial"/>
              </w:rPr>
              <w:t xml:space="preserve"> </w:t>
            </w:r>
            <w:r w:rsidRPr="00487448">
              <w:rPr>
                <w:rFonts w:ascii="Arial" w:hAnsi="Arial" w:cs="Arial"/>
              </w:rPr>
              <w:t>53a</w:t>
            </w:r>
          </w:p>
          <w:p w:rsidR="00487448" w:rsidRPr="00487448" w:rsidRDefault="00487448" w:rsidP="0048744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27-400</w:t>
            </w:r>
            <w:r w:rsidRPr="00487448">
              <w:rPr>
                <w:rFonts w:ascii="Arial" w:hAnsi="Arial" w:cs="Arial"/>
              </w:rPr>
              <w:t xml:space="preserve"> </w:t>
            </w:r>
            <w:r w:rsidRPr="00487448">
              <w:rPr>
                <w:rFonts w:ascii="Arial" w:hAnsi="Arial" w:cs="Arial"/>
              </w:rPr>
              <w:t>Ostrowiec Św.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448" w:rsidRPr="00487448" w:rsidRDefault="00487448" w:rsidP="0048744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448" w:rsidRPr="00487448" w:rsidRDefault="00487448" w:rsidP="0048744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 xml:space="preserve">  0,00</w:t>
            </w:r>
          </w:p>
        </w:tc>
      </w:tr>
      <w:tr w:rsidR="00487448" w:rsidRPr="00487448" w:rsidTr="0048744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448" w:rsidRPr="00487448" w:rsidRDefault="00487448" w:rsidP="0048744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lastRenderedPageBreak/>
              <w:t>3 - Dostawa wydajnej obliczeniowej stacji roboczej przeznaczonej do uczenia maszynowego i sztucznej inteligencji dla Wydziału Budownictwa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448" w:rsidRPr="00487448" w:rsidRDefault="00487448" w:rsidP="0048744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87448">
              <w:rPr>
                <w:rFonts w:ascii="Arial" w:hAnsi="Arial" w:cs="Arial"/>
                <w:b/>
                <w:bCs/>
              </w:rPr>
              <w:t>NETKOM Przemysław Rafałowski</w:t>
            </w:r>
          </w:p>
          <w:p w:rsidR="00487448" w:rsidRPr="00487448" w:rsidRDefault="00487448" w:rsidP="00487448">
            <w:pPr>
              <w:spacing w:line="360" w:lineRule="auto"/>
              <w:rPr>
                <w:rFonts w:ascii="Arial" w:hAnsi="Arial" w:cs="Arial"/>
              </w:rPr>
            </w:pPr>
            <w:r w:rsidRPr="00487448">
              <w:rPr>
                <w:rFonts w:ascii="Arial" w:hAnsi="Arial" w:cs="Arial"/>
              </w:rPr>
              <w:t>ul. Waryńskiego 53a</w:t>
            </w:r>
          </w:p>
          <w:p w:rsidR="00487448" w:rsidRPr="00487448" w:rsidRDefault="00487448" w:rsidP="0048744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27-400 Ostrowiec Św.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448" w:rsidRPr="00487448" w:rsidRDefault="00487448" w:rsidP="0048744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1 - Cena - 100.00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448" w:rsidRPr="00487448" w:rsidRDefault="00487448" w:rsidP="0048744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 xml:space="preserve">  100,00</w:t>
            </w:r>
          </w:p>
        </w:tc>
      </w:tr>
      <w:tr w:rsidR="00487448" w:rsidRPr="00487448" w:rsidTr="0048744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448" w:rsidRPr="00487448" w:rsidRDefault="00487448" w:rsidP="0048744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3 - Dostawa wydajnej obliczeniowej stacji roboczej przeznaczonej do uczenia maszynowego i sztucznej inteligencji dla Wydziału Budownictwa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448" w:rsidRPr="00487448" w:rsidRDefault="00487448" w:rsidP="0048744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87448">
              <w:rPr>
                <w:rFonts w:ascii="Arial" w:hAnsi="Arial" w:cs="Arial"/>
                <w:b/>
                <w:bCs/>
              </w:rPr>
              <w:t xml:space="preserve">BIS S.C. </w:t>
            </w:r>
            <w:r>
              <w:rPr>
                <w:rFonts w:ascii="Arial" w:hAnsi="Arial" w:cs="Arial"/>
                <w:b/>
                <w:bCs/>
              </w:rPr>
              <w:t>Karol Kowalski, Łukasz Kowalski</w:t>
            </w:r>
          </w:p>
          <w:p w:rsidR="00487448" w:rsidRPr="00487448" w:rsidRDefault="00487448" w:rsidP="00487448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</w:t>
            </w:r>
            <w:r w:rsidRPr="00487448"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</w:rPr>
              <w:t>Niepodległości 41</w:t>
            </w:r>
          </w:p>
          <w:p w:rsidR="00487448" w:rsidRPr="00487448" w:rsidRDefault="00487448" w:rsidP="0048744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42-216 C</w:t>
            </w:r>
            <w:r>
              <w:rPr>
                <w:rFonts w:ascii="Arial" w:hAnsi="Arial" w:cs="Arial"/>
              </w:rPr>
              <w:t>zęstochowa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448" w:rsidRPr="00487448" w:rsidRDefault="00487448" w:rsidP="0048744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1 - Cena - 99.76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448" w:rsidRPr="00487448" w:rsidRDefault="00487448" w:rsidP="0048744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 xml:space="preserve">  99,76</w:t>
            </w:r>
          </w:p>
        </w:tc>
      </w:tr>
      <w:tr w:rsidR="00487448" w:rsidRPr="00487448" w:rsidTr="0048744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448" w:rsidRPr="00487448" w:rsidRDefault="00487448" w:rsidP="0048744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 xml:space="preserve">3 - Dostawa wydajnej obliczeniowej stacji roboczej przeznaczonej do uczenia maszynowego i sztucznej inteligencji </w:t>
            </w:r>
            <w:r w:rsidRPr="00487448">
              <w:rPr>
                <w:rFonts w:ascii="Arial" w:hAnsi="Arial" w:cs="Arial"/>
              </w:rPr>
              <w:lastRenderedPageBreak/>
              <w:t>dla Wydziału Budownictwa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448" w:rsidRPr="00487448" w:rsidRDefault="00487448" w:rsidP="0048744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87448">
              <w:rPr>
                <w:rFonts w:ascii="Arial" w:hAnsi="Arial" w:cs="Arial"/>
                <w:b/>
                <w:bCs/>
              </w:rPr>
              <w:lastRenderedPageBreak/>
              <w:t>NKK SYSTEM Sp</w:t>
            </w:r>
            <w:r>
              <w:rPr>
                <w:rFonts w:ascii="Arial" w:hAnsi="Arial" w:cs="Arial"/>
                <w:b/>
                <w:bCs/>
              </w:rPr>
              <w:t xml:space="preserve">. z o.o. </w:t>
            </w:r>
          </w:p>
          <w:p w:rsidR="00487448" w:rsidRPr="00487448" w:rsidRDefault="00487448" w:rsidP="00487448">
            <w:pPr>
              <w:spacing w:line="360" w:lineRule="auto"/>
              <w:rPr>
                <w:rFonts w:ascii="Arial" w:hAnsi="Arial" w:cs="Arial"/>
              </w:rPr>
            </w:pPr>
            <w:r w:rsidRPr="00487448">
              <w:rPr>
                <w:rFonts w:ascii="Arial" w:hAnsi="Arial" w:cs="Arial"/>
              </w:rPr>
              <w:t>Tatarska 5</w:t>
            </w:r>
          </w:p>
          <w:p w:rsidR="00487448" w:rsidRPr="00487448" w:rsidRDefault="00487448" w:rsidP="0048744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30-103 Kraków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7448" w:rsidRPr="00487448" w:rsidRDefault="00487448" w:rsidP="0048744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1 - Cena - 84.56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7448" w:rsidRPr="00487448" w:rsidRDefault="00487448" w:rsidP="0048744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 xml:space="preserve">  84,56</w:t>
            </w:r>
          </w:p>
        </w:tc>
      </w:tr>
      <w:tr w:rsidR="00487448" w:rsidRPr="00487448" w:rsidTr="0048744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448" w:rsidRPr="00487448" w:rsidRDefault="00487448" w:rsidP="0048744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3</w:t>
            </w:r>
            <w:r w:rsidRPr="00487448">
              <w:rPr>
                <w:rFonts w:ascii="Arial" w:hAnsi="Arial" w:cs="Arial"/>
              </w:rPr>
              <w:t xml:space="preserve"> - </w:t>
            </w:r>
            <w:r w:rsidRPr="00487448">
              <w:rPr>
                <w:rFonts w:ascii="Arial" w:hAnsi="Arial" w:cs="Arial"/>
              </w:rPr>
              <w:t>Dostawa wydajnej obliczeniowej stacji roboczej przeznaczonej do uczenia maszynowego i sztucznej inteligencji dla Wydziału Budownictwa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448" w:rsidRPr="00487448" w:rsidRDefault="00487448" w:rsidP="0048744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87448">
              <w:rPr>
                <w:rFonts w:ascii="Arial" w:hAnsi="Arial" w:cs="Arial"/>
                <w:b/>
                <w:bCs/>
              </w:rPr>
              <w:t>Syriana Joanna Fis</w:t>
            </w:r>
            <w:r>
              <w:rPr>
                <w:rFonts w:ascii="Arial" w:hAnsi="Arial" w:cs="Arial"/>
                <w:b/>
                <w:bCs/>
              </w:rPr>
              <w:t>c</w:t>
            </w:r>
            <w:r w:rsidRPr="00487448">
              <w:rPr>
                <w:rFonts w:ascii="Arial" w:hAnsi="Arial" w:cs="Arial"/>
                <w:b/>
                <w:bCs/>
              </w:rPr>
              <w:t>her</w:t>
            </w:r>
          </w:p>
          <w:p w:rsidR="00487448" w:rsidRPr="00487448" w:rsidRDefault="00487448" w:rsidP="00487448">
            <w:pPr>
              <w:spacing w:line="360" w:lineRule="auto"/>
              <w:rPr>
                <w:rFonts w:ascii="Arial" w:hAnsi="Arial" w:cs="Arial"/>
              </w:rPr>
            </w:pPr>
            <w:r w:rsidRPr="00487448">
              <w:rPr>
                <w:rFonts w:ascii="Arial" w:hAnsi="Arial" w:cs="Arial"/>
              </w:rPr>
              <w:t>Porębskiego</w:t>
            </w:r>
            <w:r w:rsidRPr="00487448">
              <w:rPr>
                <w:rFonts w:ascii="Arial" w:hAnsi="Arial" w:cs="Arial"/>
              </w:rPr>
              <w:t xml:space="preserve"> </w:t>
            </w:r>
            <w:r w:rsidRPr="00487448">
              <w:rPr>
                <w:rFonts w:ascii="Arial" w:hAnsi="Arial" w:cs="Arial"/>
              </w:rPr>
              <w:t>28/17</w:t>
            </w:r>
          </w:p>
          <w:p w:rsidR="00487448" w:rsidRPr="00487448" w:rsidRDefault="00487448" w:rsidP="0048744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80-180</w:t>
            </w:r>
            <w:r w:rsidRPr="00487448">
              <w:rPr>
                <w:rFonts w:ascii="Arial" w:hAnsi="Arial" w:cs="Arial"/>
              </w:rPr>
              <w:t xml:space="preserve"> </w:t>
            </w:r>
            <w:r w:rsidRPr="00487448">
              <w:rPr>
                <w:rFonts w:ascii="Arial" w:hAnsi="Arial" w:cs="Arial"/>
              </w:rPr>
              <w:t>G</w:t>
            </w:r>
            <w:r>
              <w:rPr>
                <w:rFonts w:ascii="Arial" w:hAnsi="Arial" w:cs="Arial"/>
              </w:rPr>
              <w:t>dańsk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448" w:rsidRPr="00487448" w:rsidRDefault="00487448" w:rsidP="0048744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448" w:rsidRPr="00487448" w:rsidRDefault="00487448" w:rsidP="0048744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 xml:space="preserve">  0,00</w:t>
            </w:r>
          </w:p>
        </w:tc>
      </w:tr>
      <w:tr w:rsidR="00487448" w:rsidRPr="00487448" w:rsidTr="00487448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448" w:rsidRPr="00487448" w:rsidRDefault="00487448" w:rsidP="0048744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bookmarkStart w:id="1" w:name="_GoBack"/>
            <w:bookmarkEnd w:id="1"/>
            <w:r w:rsidRPr="00487448">
              <w:rPr>
                <w:rFonts w:ascii="Arial" w:hAnsi="Arial" w:cs="Arial"/>
              </w:rPr>
              <w:t>3</w:t>
            </w:r>
            <w:r w:rsidRPr="00487448">
              <w:rPr>
                <w:rFonts w:ascii="Arial" w:hAnsi="Arial" w:cs="Arial"/>
              </w:rPr>
              <w:t xml:space="preserve"> - </w:t>
            </w:r>
            <w:r w:rsidRPr="00487448">
              <w:rPr>
                <w:rFonts w:ascii="Arial" w:hAnsi="Arial" w:cs="Arial"/>
              </w:rPr>
              <w:t>Dostawa wydajnej obliczeniowej stacji roboczej przeznaczonej do uczenia maszynowego i sztucznej inteligencji dla Wydziału Budownictwa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448" w:rsidRPr="00487448" w:rsidRDefault="00487448" w:rsidP="00487448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487448">
              <w:rPr>
                <w:rFonts w:ascii="Arial" w:hAnsi="Arial" w:cs="Arial"/>
                <w:b/>
                <w:bCs/>
              </w:rPr>
              <w:t>PIXEL Centrum Komputerowe Tomasz Dziedzic</w:t>
            </w:r>
          </w:p>
          <w:p w:rsidR="00487448" w:rsidRPr="00487448" w:rsidRDefault="00487448" w:rsidP="00487448">
            <w:pPr>
              <w:spacing w:line="360" w:lineRule="auto"/>
              <w:rPr>
                <w:rFonts w:ascii="Arial" w:hAnsi="Arial" w:cs="Arial"/>
              </w:rPr>
            </w:pPr>
            <w:r w:rsidRPr="00487448">
              <w:rPr>
                <w:rFonts w:ascii="Arial" w:hAnsi="Arial" w:cs="Arial"/>
              </w:rPr>
              <w:t>Wilkowa</w:t>
            </w:r>
            <w:r w:rsidRPr="00487448">
              <w:rPr>
                <w:rFonts w:ascii="Arial" w:hAnsi="Arial" w:cs="Arial"/>
              </w:rPr>
              <w:t xml:space="preserve"> </w:t>
            </w:r>
            <w:r w:rsidRPr="00487448">
              <w:rPr>
                <w:rFonts w:ascii="Arial" w:hAnsi="Arial" w:cs="Arial"/>
              </w:rPr>
              <w:t>3A</w:t>
            </w:r>
          </w:p>
          <w:p w:rsidR="00487448" w:rsidRPr="00487448" w:rsidRDefault="00487448" w:rsidP="00487448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28-232</w:t>
            </w:r>
            <w:r w:rsidRPr="00487448">
              <w:rPr>
                <w:rFonts w:ascii="Arial" w:hAnsi="Arial" w:cs="Arial"/>
              </w:rPr>
              <w:t xml:space="preserve"> </w:t>
            </w:r>
            <w:r w:rsidRPr="00487448">
              <w:rPr>
                <w:rFonts w:ascii="Arial" w:hAnsi="Arial" w:cs="Arial"/>
              </w:rPr>
              <w:t>Łubnice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7448" w:rsidRPr="00487448" w:rsidRDefault="00487448" w:rsidP="00487448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>1 - Cena - 0.00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7448" w:rsidRPr="00487448" w:rsidRDefault="00487448" w:rsidP="00487448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487448">
              <w:rPr>
                <w:rFonts w:ascii="Arial" w:hAnsi="Arial" w:cs="Arial"/>
              </w:rPr>
              <w:t xml:space="preserve">  0,00</w:t>
            </w:r>
          </w:p>
        </w:tc>
      </w:tr>
      <w:bookmarkEnd w:id="0"/>
    </w:tbl>
    <w:p w:rsidR="008642B3" w:rsidRPr="00B36EDA" w:rsidRDefault="008642B3" w:rsidP="00B36EDA">
      <w:pPr>
        <w:ind w:right="-425"/>
        <w:jc w:val="right"/>
        <w:rPr>
          <w:rFonts w:ascii="Arial" w:hAnsi="Arial" w:cs="Arial"/>
          <w:vertAlign w:val="superscript"/>
        </w:rPr>
      </w:pPr>
    </w:p>
    <w:sectPr w:rsidR="008642B3" w:rsidRPr="00B36EDA" w:rsidSect="0048744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1276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6065" w:rsidRDefault="002E6065">
      <w:r>
        <w:separator/>
      </w:r>
    </w:p>
  </w:endnote>
  <w:endnote w:type="continuationSeparator" w:id="0">
    <w:p w:rsidR="002E6065" w:rsidRDefault="002E6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448" w:rsidRDefault="00487448" w:rsidP="00487448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487448" w:rsidRPr="009B2485" w:rsidTr="00C71A62">
      <w:tc>
        <w:tcPr>
          <w:tcW w:w="0" w:type="auto"/>
          <w:vAlign w:val="center"/>
        </w:tcPr>
        <w:p w:rsidR="00487448" w:rsidRDefault="00487448" w:rsidP="00487448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487448" w:rsidRDefault="00487448" w:rsidP="00487448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487448" w:rsidRDefault="00487448" w:rsidP="00487448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487448" w:rsidRDefault="00487448" w:rsidP="00487448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487448" w:rsidRDefault="00487448" w:rsidP="00487448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487448" w:rsidRDefault="00487448" w:rsidP="00487448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487448" w:rsidRDefault="00487448" w:rsidP="00487448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487448" w:rsidRPr="009B2485" w:rsidRDefault="00487448" w:rsidP="00487448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6065" w:rsidRDefault="002E6065">
      <w:r>
        <w:separator/>
      </w:r>
    </w:p>
  </w:footnote>
  <w:footnote w:type="continuationSeparator" w:id="0">
    <w:p w:rsidR="002E6065" w:rsidRDefault="002E60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448" w:rsidRPr="0062295F" w:rsidRDefault="00487448" w:rsidP="0048744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6065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2E6065"/>
    <w:rsid w:val="003445A0"/>
    <w:rsid w:val="003A0AFC"/>
    <w:rsid w:val="003D611C"/>
    <w:rsid w:val="00431C0B"/>
    <w:rsid w:val="00437CAD"/>
    <w:rsid w:val="004657DA"/>
    <w:rsid w:val="00487448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3D0D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A82E08A"/>
  <w15:chartTrackingRefBased/>
  <w15:docId w15:val="{24A406DA-89F9-4289-97C9-E9B896155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36EDA"/>
    <w:rPr>
      <w:sz w:val="24"/>
      <w:szCs w:val="24"/>
    </w:rPr>
  </w:style>
  <w:style w:type="paragraph" w:styleId="Bezodstpw">
    <w:name w:val="No Spacing"/>
    <w:uiPriority w:val="1"/>
    <w:qFormat/>
    <w:rsid w:val="00487448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856</Words>
  <Characters>5060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2025-10-03T13:15:00Z</cp:lastPrinted>
  <dcterms:created xsi:type="dcterms:W3CDTF">2025-10-03T13:15:00Z</dcterms:created>
  <dcterms:modified xsi:type="dcterms:W3CDTF">2025-10-03T13:15:00Z</dcterms:modified>
</cp:coreProperties>
</file>