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E517A7" w:rsidRDefault="00D62E6E" w:rsidP="00E517A7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176F7" w:rsidRPr="00E517A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E517A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517A7" w:rsidTr="00D62E6E">
        <w:tc>
          <w:tcPr>
            <w:tcW w:w="2800" w:type="dxa"/>
            <w:shd w:val="clear" w:color="auto" w:fill="auto"/>
          </w:tcPr>
          <w:p w:rsidR="00D62E6E" w:rsidRPr="00E517A7" w:rsidRDefault="00D62E6E" w:rsidP="00E517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17A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517A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E517A7" w:rsidRDefault="00D62E6E" w:rsidP="00E517A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E517A7" w:rsidRDefault="00D62E6E" w:rsidP="00E517A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517A7" w:rsidRDefault="00D62E6E" w:rsidP="00E517A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E517A7" w:rsidTr="00D62E6E">
        <w:tc>
          <w:tcPr>
            <w:tcW w:w="2800" w:type="dxa"/>
            <w:shd w:val="clear" w:color="auto" w:fill="auto"/>
          </w:tcPr>
          <w:p w:rsidR="00D62E6E" w:rsidRPr="00E517A7" w:rsidRDefault="00D62E6E" w:rsidP="00E517A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17A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E517A7" w:rsidRDefault="00D62E6E" w:rsidP="00E517A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E517A7" w:rsidRDefault="00D62E6E" w:rsidP="00E517A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517A7" w:rsidRDefault="00D62E6E" w:rsidP="00E517A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517A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E517A7" w:rsidRDefault="00BC121E" w:rsidP="00E517A7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76F7" w:rsidRPr="00E517A7" w:rsidTr="005401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176F7" w:rsidRPr="00E517A7" w:rsidRDefault="005176F7" w:rsidP="00E517A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176F7" w:rsidRPr="00E517A7" w:rsidRDefault="005176F7" w:rsidP="00E517A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5176F7" w:rsidRPr="00E517A7" w:rsidRDefault="005176F7" w:rsidP="00E517A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176F7" w:rsidRPr="00E517A7" w:rsidRDefault="005176F7" w:rsidP="00E517A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17A7" w:rsidRDefault="005176F7" w:rsidP="00E517A7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E517A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517A7" w:rsidTr="00D62E6E">
        <w:tc>
          <w:tcPr>
            <w:tcW w:w="2269" w:type="dxa"/>
            <w:shd w:val="clear" w:color="auto" w:fill="auto"/>
          </w:tcPr>
          <w:p w:rsidR="00D62E6E" w:rsidRPr="00E517A7" w:rsidRDefault="00D62E6E" w:rsidP="00E517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E517A7" w:rsidRDefault="005176F7" w:rsidP="00E517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(7 zadań)</w:t>
            </w:r>
            <w:r w:rsidR="00D62E6E"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76F7" w:rsidRPr="00E517A7" w:rsidTr="0054018B">
        <w:tc>
          <w:tcPr>
            <w:tcW w:w="2269" w:type="dxa"/>
            <w:shd w:val="clear" w:color="auto" w:fill="auto"/>
          </w:tcPr>
          <w:p w:rsidR="005176F7" w:rsidRPr="00E517A7" w:rsidRDefault="005176F7" w:rsidP="00E517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76F7" w:rsidRPr="00E517A7" w:rsidRDefault="005176F7" w:rsidP="00E517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RZ-DZP.261.42.2025.MM</w:t>
            </w:r>
          </w:p>
        </w:tc>
      </w:tr>
    </w:tbl>
    <w:p w:rsidR="00BC121E" w:rsidRPr="00E517A7" w:rsidRDefault="005176F7" w:rsidP="00E517A7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517A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E517A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E517A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E517A7" w:rsidRDefault="008E296F" w:rsidP="00E517A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E517A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E517A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E517A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517A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E517A7" w:rsidRDefault="00BC121E" w:rsidP="00E517A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517A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E517A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E517A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E517A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E517A7" w:rsidRDefault="00BF69A4" w:rsidP="00E517A7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517A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517A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E517A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17A7" w:rsidRDefault="00BC121E" w:rsidP="00E517A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17A7" w:rsidRDefault="00BC121E" w:rsidP="00E517A7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E517A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E517A7" w:rsidRDefault="00BC121E" w:rsidP="00E517A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E517A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517A7" w:rsidRDefault="00067B62" w:rsidP="00E517A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E517A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E517A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517A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E517A7" w:rsidRDefault="00067B62" w:rsidP="00E517A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517A7" w:rsidTr="00620E37">
        <w:tc>
          <w:tcPr>
            <w:tcW w:w="2660" w:type="dxa"/>
            <w:shd w:val="clear" w:color="auto" w:fill="auto"/>
          </w:tcPr>
          <w:p w:rsidR="00BC121E" w:rsidRPr="00E517A7" w:rsidRDefault="00BC121E" w:rsidP="00E517A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E517A7" w:rsidRDefault="00D62E6E" w:rsidP="00E517A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E517A7" w:rsidRDefault="00844A96" w:rsidP="00E517A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E517A7" w:rsidRDefault="00BC121E" w:rsidP="00E517A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E517A7" w:rsidRDefault="00BC121E" w:rsidP="00E517A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517A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517A7" w:rsidRDefault="00844A96" w:rsidP="00E517A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176F7"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E517A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>
      <w:bookmarkStart w:id="0" w:name="_GoBack"/>
      <w:bookmarkEnd w:id="0"/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BB8" w:rsidRDefault="00886BB8">
      <w:r>
        <w:separator/>
      </w:r>
    </w:p>
  </w:endnote>
  <w:endnote w:type="continuationSeparator" w:id="0">
    <w:p w:rsidR="00886BB8" w:rsidRDefault="0088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7A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7A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F7" w:rsidRDefault="005176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BB8" w:rsidRDefault="00886BB8">
      <w:r>
        <w:separator/>
      </w:r>
    </w:p>
  </w:footnote>
  <w:footnote w:type="continuationSeparator" w:id="0">
    <w:p w:rsidR="00886BB8" w:rsidRDefault="0088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F7" w:rsidRDefault="00517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F7" w:rsidRDefault="005176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F7" w:rsidRDefault="005176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BB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6F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6BB8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0BB2"/>
    <w:rsid w:val="00D62E6E"/>
    <w:rsid w:val="00D74F94"/>
    <w:rsid w:val="00DD482A"/>
    <w:rsid w:val="00DE0396"/>
    <w:rsid w:val="00DE0405"/>
    <w:rsid w:val="00DE252B"/>
    <w:rsid w:val="00E0229C"/>
    <w:rsid w:val="00E37A20"/>
    <w:rsid w:val="00E517A7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E6C279-8E7D-45B7-AAA5-029A03D4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51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17A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0DAF9-DF3C-4679-934B-69C4E1A3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2025-10-03T12:12:00Z</cp:lastPrinted>
  <dcterms:created xsi:type="dcterms:W3CDTF">2025-10-03T12:12:00Z</dcterms:created>
  <dcterms:modified xsi:type="dcterms:W3CDTF">2025-10-03T12:12:00Z</dcterms:modified>
</cp:coreProperties>
</file>