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1F0B70" w:rsidP="00047F37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F0B70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F0B70">
        <w:rPr>
          <w:rFonts w:ascii="Arial" w:hAnsi="Arial" w:cs="Arial"/>
          <w:sz w:val="24"/>
          <w:szCs w:val="24"/>
        </w:rPr>
        <w:t>2025-10-03</w:t>
      </w:r>
    </w:p>
    <w:p w:rsidR="00D34297" w:rsidRPr="00471F3F" w:rsidRDefault="001F0B70" w:rsidP="00047F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0B7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1F0B70" w:rsidP="00047F37">
      <w:pPr>
        <w:spacing w:line="360" w:lineRule="auto"/>
        <w:rPr>
          <w:rFonts w:ascii="Arial" w:hAnsi="Arial" w:cs="Arial"/>
          <w:sz w:val="24"/>
          <w:szCs w:val="24"/>
        </w:rPr>
      </w:pPr>
      <w:r w:rsidRPr="001F0B70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F0B70">
        <w:rPr>
          <w:rFonts w:ascii="Arial" w:hAnsi="Arial" w:cs="Arial"/>
          <w:sz w:val="24"/>
          <w:szCs w:val="24"/>
        </w:rPr>
        <w:t>69</w:t>
      </w:r>
    </w:p>
    <w:p w:rsidR="00D34297" w:rsidRDefault="001F0B70" w:rsidP="00047F37">
      <w:pPr>
        <w:spacing w:line="360" w:lineRule="auto"/>
        <w:rPr>
          <w:rFonts w:ascii="Arial" w:hAnsi="Arial" w:cs="Arial"/>
          <w:sz w:val="24"/>
          <w:szCs w:val="24"/>
        </w:rPr>
      </w:pPr>
      <w:r w:rsidRPr="001F0B70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F0B70">
        <w:rPr>
          <w:rFonts w:ascii="Arial" w:hAnsi="Arial" w:cs="Arial"/>
          <w:sz w:val="24"/>
          <w:szCs w:val="24"/>
        </w:rPr>
        <w:t>Częstochowa</w:t>
      </w:r>
    </w:p>
    <w:p w:rsidR="00047F37" w:rsidRDefault="00047F37" w:rsidP="00047F37">
      <w:pPr>
        <w:spacing w:line="360" w:lineRule="auto"/>
        <w:rPr>
          <w:rFonts w:ascii="Arial" w:hAnsi="Arial" w:cs="Arial"/>
          <w:sz w:val="24"/>
          <w:szCs w:val="24"/>
        </w:rPr>
      </w:pPr>
    </w:p>
    <w:p w:rsidR="00047F37" w:rsidRPr="00047F37" w:rsidRDefault="00047F37" w:rsidP="00047F3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47F37">
        <w:rPr>
          <w:rFonts w:ascii="Arial" w:hAnsi="Arial" w:cs="Arial"/>
          <w:b/>
          <w:sz w:val="24"/>
          <w:szCs w:val="24"/>
        </w:rPr>
        <w:t xml:space="preserve">Pismo: RZ - </w:t>
      </w:r>
      <w:r w:rsidR="001351DC">
        <w:rPr>
          <w:rFonts w:ascii="Arial" w:hAnsi="Arial" w:cs="Arial"/>
          <w:b/>
          <w:sz w:val="24"/>
          <w:szCs w:val="24"/>
        </w:rPr>
        <w:t>564</w:t>
      </w:r>
      <w:r w:rsidRPr="00047F37">
        <w:rPr>
          <w:rFonts w:ascii="Arial" w:hAnsi="Arial" w:cs="Arial"/>
          <w:b/>
          <w:sz w:val="24"/>
          <w:szCs w:val="24"/>
        </w:rPr>
        <w:t>/25</w:t>
      </w:r>
    </w:p>
    <w:p w:rsidR="00D34297" w:rsidRPr="00471F3F" w:rsidRDefault="00D34297" w:rsidP="00047F3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047F3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047F37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047F37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047F3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                  na zadanie nr 2 i 3</w:t>
            </w:r>
          </w:p>
        </w:tc>
      </w:tr>
    </w:tbl>
    <w:p w:rsidR="00D34297" w:rsidRDefault="00D34297" w:rsidP="00047F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047F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047F3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1F0B70" w:rsidP="00047F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0B70">
              <w:rPr>
                <w:rFonts w:ascii="Arial" w:hAnsi="Arial" w:cs="Arial"/>
                <w:bCs/>
                <w:sz w:val="24"/>
                <w:szCs w:val="24"/>
              </w:rPr>
              <w:t>Przeprowadzenie szkoleń dla studentów i kadry dydaktycznej Politechniki Częstochowskiej w ramach projektu "Rozwój kompetencji kluczem dla rozwoju gospodarki" FERS.01.05-IP.08-0053/23</w:t>
            </w:r>
          </w:p>
        </w:tc>
      </w:tr>
      <w:tr w:rsidR="001F0B70" w:rsidRPr="00D34297" w:rsidTr="00862F95">
        <w:tc>
          <w:tcPr>
            <w:tcW w:w="2269" w:type="dxa"/>
            <w:shd w:val="clear" w:color="auto" w:fill="auto"/>
          </w:tcPr>
          <w:p w:rsidR="001F0B70" w:rsidRPr="00D34297" w:rsidRDefault="001F0B70" w:rsidP="00047F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0B70" w:rsidRPr="00D34297" w:rsidRDefault="001F0B70" w:rsidP="00047F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0B70">
              <w:rPr>
                <w:rFonts w:ascii="Arial" w:hAnsi="Arial" w:cs="Arial"/>
                <w:bCs/>
                <w:sz w:val="24"/>
                <w:szCs w:val="24"/>
              </w:rPr>
              <w:t>RZ-DZP.262.7.2025.MT</w:t>
            </w:r>
          </w:p>
        </w:tc>
      </w:tr>
    </w:tbl>
    <w:p w:rsidR="00010B31" w:rsidRPr="00D34297" w:rsidRDefault="00010B31" w:rsidP="00047F37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Default="00EB1359" w:rsidP="00047F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F0B70" w:rsidRPr="001F0B70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F0B70" w:rsidRPr="001F0B70">
        <w:rPr>
          <w:rFonts w:ascii="Arial" w:hAnsi="Arial" w:cs="Arial"/>
          <w:sz w:val="24"/>
          <w:szCs w:val="24"/>
        </w:rPr>
        <w:t>(</w:t>
      </w:r>
      <w:proofErr w:type="spellStart"/>
      <w:r w:rsidR="001F0B70" w:rsidRPr="001F0B70">
        <w:rPr>
          <w:rFonts w:ascii="Arial" w:hAnsi="Arial" w:cs="Arial"/>
          <w:sz w:val="24"/>
          <w:szCs w:val="24"/>
        </w:rPr>
        <w:t>t.j</w:t>
      </w:r>
      <w:proofErr w:type="spellEnd"/>
      <w:r w:rsidR="001F0B70" w:rsidRPr="001F0B70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p w:rsidR="00047F37" w:rsidRPr="00D34297" w:rsidRDefault="00047F37" w:rsidP="00047F3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221"/>
      </w:tblGrid>
      <w:tr w:rsidR="00D44D12" w:rsidRPr="00D34297" w:rsidTr="00047F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047F3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lastRenderedPageBreak/>
              <w:t>Część nr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047F37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047F3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47F37" w:rsidRPr="00D34297" w:rsidTr="00047F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37" w:rsidRPr="00D34297" w:rsidRDefault="00047F37" w:rsidP="00047F3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B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37" w:rsidRPr="00D34297" w:rsidRDefault="00047F37" w:rsidP="00047F37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F0B70">
              <w:rPr>
                <w:rFonts w:ascii="Arial" w:hAnsi="Arial" w:cs="Arial"/>
                <w:b/>
                <w:sz w:val="24"/>
                <w:szCs w:val="24"/>
              </w:rPr>
              <w:t xml:space="preserve">Przeprowadzenie szkolenia "Obliczanie i redukcja śladu węglowego"  dla kadry dydaktycznej Wydziału Infrastruktury i Środowiska </w:t>
            </w:r>
            <w:proofErr w:type="spellStart"/>
            <w:r w:rsidRPr="001F0B70">
              <w:rPr>
                <w:rFonts w:ascii="Arial" w:hAnsi="Arial" w:cs="Arial"/>
                <w:b/>
                <w:sz w:val="24"/>
                <w:szCs w:val="24"/>
              </w:rPr>
              <w:t>PCz</w:t>
            </w:r>
            <w:proofErr w:type="spellEnd"/>
            <w:r w:rsidRPr="001F0B70">
              <w:rPr>
                <w:rFonts w:ascii="Arial" w:hAnsi="Arial" w:cs="Arial"/>
                <w:b/>
                <w:sz w:val="24"/>
                <w:szCs w:val="24"/>
              </w:rPr>
              <w:t>, w ramach projektu "Rozwój kompetencji kluczem dla rozwoju gospodarki" FERS.01.05-IP.08-0053/23</w:t>
            </w:r>
          </w:p>
          <w:p w:rsidR="00047F37" w:rsidRPr="00D34297" w:rsidRDefault="00047F37" w:rsidP="00047F3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47F37" w:rsidRPr="00D34297" w:rsidRDefault="00047F37" w:rsidP="00047F3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B70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F0B7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47F37" w:rsidRPr="00D34297" w:rsidRDefault="00047F37" w:rsidP="00047F3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47F37" w:rsidRPr="001F0B70" w:rsidRDefault="00047F37" w:rsidP="00047F3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B70">
              <w:rPr>
                <w:rFonts w:ascii="Arial" w:hAnsi="Arial" w:cs="Arial"/>
                <w:sz w:val="24"/>
                <w:szCs w:val="24"/>
              </w:rPr>
              <w:t xml:space="preserve">Zamawiający unieważnił postępowanie na </w:t>
            </w:r>
            <w:r w:rsidRPr="00047F37">
              <w:rPr>
                <w:rFonts w:ascii="Arial" w:hAnsi="Arial" w:cs="Arial"/>
                <w:b/>
                <w:sz w:val="24"/>
                <w:szCs w:val="24"/>
              </w:rPr>
              <w:t>zadanie nr 2</w:t>
            </w:r>
            <w:r w:rsidRPr="001F0B70">
              <w:rPr>
                <w:rFonts w:ascii="Arial" w:hAnsi="Arial" w:cs="Arial"/>
                <w:sz w:val="24"/>
                <w:szCs w:val="24"/>
              </w:rPr>
              <w:t xml:space="preserve">, gdyż cena najkorzystniejszej oferty, niepodlegającej odrzuceniu, przewyższa kwotę, którą Zamawiający zamierza przeznaczyć na sfinansowanie zamówienia na to zadanie. </w:t>
            </w:r>
          </w:p>
          <w:p w:rsidR="00047F37" w:rsidRPr="00D34297" w:rsidRDefault="00047F37" w:rsidP="00047F3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B70">
              <w:rPr>
                <w:rFonts w:ascii="Arial" w:hAnsi="Arial" w:cs="Arial"/>
                <w:sz w:val="24"/>
                <w:szCs w:val="24"/>
              </w:rPr>
              <w:t>Zamawiający na realizację zamówienia przeznaczył 10 333,33 zł, natomiast najkorzystniejsza oferta została złożona  na kwotę 11 300,00 zł. Oferta z najniższą ceną złożona w tym postępowaniu na zadanie nr 2 podlega odrzuceniu.</w:t>
            </w:r>
          </w:p>
        </w:tc>
      </w:tr>
      <w:tr w:rsidR="00047F37" w:rsidRPr="00D34297" w:rsidTr="00047F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37" w:rsidRPr="00D34297" w:rsidRDefault="00047F37" w:rsidP="00047F3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B7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37" w:rsidRPr="00D34297" w:rsidRDefault="00047F37" w:rsidP="00047F37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F0B70">
              <w:rPr>
                <w:rFonts w:ascii="Arial" w:hAnsi="Arial" w:cs="Arial"/>
                <w:b/>
                <w:sz w:val="24"/>
                <w:szCs w:val="24"/>
              </w:rPr>
              <w:t xml:space="preserve">Przeprowadzenie szkolenia "ISO 50001 Zarządzanie energią"  dla kadry dydaktycznej Wydziału Infrastruktury i Środowiska </w:t>
            </w:r>
            <w:proofErr w:type="spellStart"/>
            <w:r w:rsidRPr="001F0B70">
              <w:rPr>
                <w:rFonts w:ascii="Arial" w:hAnsi="Arial" w:cs="Arial"/>
                <w:b/>
                <w:sz w:val="24"/>
                <w:szCs w:val="24"/>
              </w:rPr>
              <w:t>PCz</w:t>
            </w:r>
            <w:proofErr w:type="spellEnd"/>
            <w:r w:rsidRPr="001F0B70">
              <w:rPr>
                <w:rFonts w:ascii="Arial" w:hAnsi="Arial" w:cs="Arial"/>
                <w:b/>
                <w:sz w:val="24"/>
                <w:szCs w:val="24"/>
              </w:rPr>
              <w:t>, w ramach projektu "Rozwój kompetencji kluczem dla rozwoju gospodarki" FERS.01.05-IP.08-0053/23</w:t>
            </w:r>
          </w:p>
          <w:p w:rsidR="00047F37" w:rsidRPr="00D34297" w:rsidRDefault="00047F37" w:rsidP="00047F3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47F37" w:rsidRDefault="00047F37" w:rsidP="00047F3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0B70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F0B70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47F37" w:rsidRPr="00D34297" w:rsidRDefault="00047F37" w:rsidP="00047F3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7F37" w:rsidRPr="00D34297" w:rsidRDefault="00047F37" w:rsidP="00047F3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47F37" w:rsidRPr="00D34297" w:rsidRDefault="00075218" w:rsidP="0007521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5218">
              <w:rPr>
                <w:rFonts w:ascii="Arial" w:hAnsi="Arial" w:cs="Arial"/>
                <w:sz w:val="24"/>
                <w:szCs w:val="24"/>
              </w:rPr>
              <w:t xml:space="preserve">Zamawiający unieważnił postępowanie na </w:t>
            </w:r>
            <w:r w:rsidRPr="00075218">
              <w:rPr>
                <w:rFonts w:ascii="Arial" w:hAnsi="Arial" w:cs="Arial"/>
                <w:b/>
                <w:sz w:val="24"/>
                <w:szCs w:val="24"/>
              </w:rPr>
              <w:t>zadanie nr 3</w:t>
            </w:r>
            <w:r w:rsidRPr="00075218">
              <w:rPr>
                <w:rFonts w:ascii="Arial" w:hAnsi="Arial" w:cs="Arial"/>
                <w:sz w:val="24"/>
                <w:szCs w:val="24"/>
              </w:rPr>
              <w:t xml:space="preserve">, ponieważ wszystkie oferty złożone w przedmiotowym postępowaniu na </w:t>
            </w:r>
            <w:r>
              <w:rPr>
                <w:rFonts w:ascii="Arial" w:hAnsi="Arial" w:cs="Arial"/>
                <w:sz w:val="24"/>
                <w:szCs w:val="24"/>
              </w:rPr>
              <w:t>to zadanie</w:t>
            </w:r>
            <w:r w:rsidRPr="00075218">
              <w:rPr>
                <w:rFonts w:ascii="Arial" w:hAnsi="Arial" w:cs="Arial"/>
                <w:sz w:val="24"/>
                <w:szCs w:val="24"/>
              </w:rPr>
              <w:t xml:space="preserve"> podlegają odrzuceniu.</w:t>
            </w:r>
          </w:p>
        </w:tc>
      </w:tr>
    </w:tbl>
    <w:p w:rsidR="00047F37" w:rsidRDefault="00047F37" w:rsidP="00047F37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047F37" w:rsidRDefault="00047F37" w:rsidP="00047F37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047F37" w:rsidRDefault="00047F37" w:rsidP="00047F37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047F37" w:rsidRDefault="00047F37" w:rsidP="00047F37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047F37" w:rsidRPr="00047F37" w:rsidRDefault="00047F37" w:rsidP="00047F37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047F37">
        <w:rPr>
          <w:rFonts w:ascii="Arial" w:eastAsia="Calibri" w:hAnsi="Arial" w:cs="Arial"/>
          <w:bCs/>
          <w:color w:val="000000"/>
          <w:sz w:val="24"/>
          <w:szCs w:val="24"/>
        </w:rPr>
        <w:t>Dyrektor ds. Zakupów i Inwestycji</w:t>
      </w:r>
    </w:p>
    <w:p w:rsidR="00047F37" w:rsidRPr="00047F37" w:rsidRDefault="00047F37" w:rsidP="00047F3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047F37">
        <w:rPr>
          <w:rFonts w:ascii="Arial" w:eastAsia="Calibri" w:hAnsi="Arial" w:cs="Arial"/>
          <w:bCs/>
          <w:color w:val="000000"/>
          <w:sz w:val="24"/>
          <w:szCs w:val="24"/>
        </w:rPr>
        <w:t>dr inż.  Łukasz Kuczyński</w:t>
      </w:r>
    </w:p>
    <w:p w:rsidR="002A7DFF" w:rsidRDefault="002A7DFF" w:rsidP="00047F37">
      <w:pPr>
        <w:pStyle w:val="Tekstpodstawowy"/>
        <w:spacing w:before="600" w:after="480"/>
        <w:ind w:left="3119" w:firstLine="425"/>
        <w:jc w:val="right"/>
      </w:pPr>
    </w:p>
    <w:sectPr w:rsidR="002A7DFF" w:rsidSect="00047F37">
      <w:headerReference w:type="default" r:id="rId6"/>
      <w:footerReference w:type="default" r:id="rId7"/>
      <w:pgSz w:w="11906" w:h="16838"/>
      <w:pgMar w:top="2268" w:right="1418" w:bottom="1134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C77" w:rsidRDefault="00126C77" w:rsidP="00D34297">
      <w:r>
        <w:separator/>
      </w:r>
    </w:p>
  </w:endnote>
  <w:endnote w:type="continuationSeparator" w:id="0">
    <w:p w:rsidR="00126C77" w:rsidRDefault="00126C77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F37" w:rsidRDefault="00D34297" w:rsidP="00047F3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sz w:val="18"/>
        <w:szCs w:val="24"/>
      </w:rPr>
      <w:t xml:space="preserve">                           </w:t>
    </w:r>
    <w:r w:rsidR="00D55063">
      <w:rPr>
        <w:noProof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BBD735" id="Łącznik prosty 2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047F37" w:rsidRPr="00430DDB">
      <w:rPr>
        <w:noProof/>
        <w:lang w:eastAsia="en-GB"/>
      </w:rPr>
      <w:t xml:space="preserve"> </w:t>
    </w:r>
  </w:p>
  <w:p w:rsidR="00047F37" w:rsidRDefault="00D55063" w:rsidP="00047F37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drawing>
        <wp:inline distT="0" distB="0" distL="0" distR="0">
          <wp:extent cx="1249045" cy="476250"/>
          <wp:effectExtent l="0" t="0" r="0" b="0"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04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7F37" w:rsidRPr="00647440">
      <w:rPr>
        <w:rFonts w:cs="Arial"/>
        <w:b/>
        <w:bCs/>
        <w:sz w:val="24"/>
        <w:szCs w:val="18"/>
      </w:rPr>
      <w:t xml:space="preserve"> </w:t>
    </w:r>
  </w:p>
  <w:p w:rsidR="00047F37" w:rsidRPr="006539DC" w:rsidRDefault="00047F37" w:rsidP="00047F37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D34297" w:rsidRDefault="00047F37" w:rsidP="00047F37">
    <w:pPr>
      <w:pStyle w:val="Bezodstpw"/>
      <w:spacing w:line="276" w:lineRule="auto"/>
      <w:ind w:right="-852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  <w:r w:rsidR="00D34297">
      <w:rPr>
        <w:sz w:val="18"/>
        <w:szCs w:val="24"/>
      </w:rPr>
      <w:t xml:space="preserve">                                                                          </w:t>
    </w:r>
    <w:r w:rsidR="00D34297" w:rsidRPr="00471F3F">
      <w:rPr>
        <w:sz w:val="18"/>
        <w:szCs w:val="24"/>
      </w:rPr>
      <w:t xml:space="preserve">Strona: </w:t>
    </w:r>
    <w:r w:rsidR="00D34297" w:rsidRPr="00471F3F">
      <w:rPr>
        <w:sz w:val="18"/>
        <w:szCs w:val="24"/>
      </w:rPr>
      <w:fldChar w:fldCharType="begin"/>
    </w:r>
    <w:r w:rsidR="00D34297" w:rsidRPr="00471F3F">
      <w:rPr>
        <w:sz w:val="18"/>
        <w:szCs w:val="24"/>
      </w:rPr>
      <w:instrText xml:space="preserve"> PAGE </w:instrText>
    </w:r>
    <w:r w:rsidR="00D34297" w:rsidRPr="00471F3F">
      <w:rPr>
        <w:sz w:val="18"/>
        <w:szCs w:val="24"/>
      </w:rPr>
      <w:fldChar w:fldCharType="separate"/>
    </w:r>
    <w:r w:rsidR="00143AA5">
      <w:rPr>
        <w:noProof/>
        <w:sz w:val="18"/>
        <w:szCs w:val="24"/>
      </w:rPr>
      <w:t>3</w:t>
    </w:r>
    <w:r w:rsidR="00D34297" w:rsidRPr="00471F3F">
      <w:rPr>
        <w:sz w:val="18"/>
        <w:szCs w:val="24"/>
      </w:rPr>
      <w:fldChar w:fldCharType="end"/>
    </w:r>
    <w:r w:rsidR="00D34297" w:rsidRPr="00471F3F">
      <w:rPr>
        <w:sz w:val="18"/>
        <w:szCs w:val="24"/>
      </w:rPr>
      <w:t>/</w:t>
    </w:r>
    <w:r w:rsidR="00D34297" w:rsidRPr="00471F3F">
      <w:rPr>
        <w:sz w:val="18"/>
        <w:szCs w:val="24"/>
      </w:rPr>
      <w:fldChar w:fldCharType="begin"/>
    </w:r>
    <w:r w:rsidR="00D34297" w:rsidRPr="00471F3F">
      <w:rPr>
        <w:sz w:val="18"/>
        <w:szCs w:val="24"/>
      </w:rPr>
      <w:instrText xml:space="preserve"> NUMPAGES </w:instrText>
    </w:r>
    <w:r w:rsidR="00D34297" w:rsidRPr="00471F3F">
      <w:rPr>
        <w:sz w:val="18"/>
        <w:szCs w:val="24"/>
      </w:rPr>
      <w:fldChar w:fldCharType="separate"/>
    </w:r>
    <w:r w:rsidR="00143AA5">
      <w:rPr>
        <w:noProof/>
        <w:sz w:val="18"/>
        <w:szCs w:val="24"/>
      </w:rPr>
      <w:t>3</w:t>
    </w:r>
    <w:r w:rsidR="00D34297" w:rsidRPr="00471F3F">
      <w:rPr>
        <w:sz w:val="18"/>
        <w:szCs w:val="24"/>
      </w:rPr>
      <w:fldChar w:fldCharType="end"/>
    </w:r>
    <w:r w:rsidR="00D34297">
      <w:rPr>
        <w:rFonts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C77" w:rsidRDefault="00126C77" w:rsidP="00D34297">
      <w:r>
        <w:separator/>
      </w:r>
    </w:p>
  </w:footnote>
  <w:footnote w:type="continuationSeparator" w:id="0">
    <w:p w:rsidR="00126C77" w:rsidRDefault="00126C77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F37" w:rsidRDefault="00D55063" w:rsidP="00047F3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-43180</wp:posOffset>
          </wp:positionV>
          <wp:extent cx="5400040" cy="745490"/>
          <wp:effectExtent l="0" t="0" r="0" b="0"/>
          <wp:wrapNone/>
          <wp:docPr id="4" name="Obraz 13" descr="FERS_RP_UE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RS_RP_UE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87948D" id="Łącznik prosty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Bu&#10;NQ2U3AEAAI8DAAAOAAAAAAAAAAAAAAAAAC4CAABkcnMvZTJvRG9jLnhtbFBLAQItABQABgAIAAAA&#10;IQCkknxP3AAAAAgBAAAPAAAAAAAAAAAAAAAAADY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047F37" w:rsidRPr="00430DDB">
      <w:rPr>
        <w:noProof/>
        <w:lang w:eastAsia="en-GB"/>
      </w:rPr>
      <w:t xml:space="preserve"> </w:t>
    </w:r>
  </w:p>
  <w:p w:rsidR="001F0B70" w:rsidRPr="00047F37" w:rsidRDefault="001F0B70" w:rsidP="00047F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1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C77"/>
    <w:rsid w:val="00010B31"/>
    <w:rsid w:val="00047F37"/>
    <w:rsid w:val="00075218"/>
    <w:rsid w:val="00104963"/>
    <w:rsid w:val="00126C77"/>
    <w:rsid w:val="001351DC"/>
    <w:rsid w:val="00143AA5"/>
    <w:rsid w:val="00150F65"/>
    <w:rsid w:val="001F0B70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55063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5:chartTrackingRefBased/>
  <w15:docId w15:val="{A834E8B1-A486-4487-81A0-A0736F963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Bezodstpw">
    <w:name w:val="No Spacing"/>
    <w:uiPriority w:val="1"/>
    <w:qFormat/>
    <w:rsid w:val="00047F3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294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2025-10-03T12:12:00Z</dcterms:created>
  <dcterms:modified xsi:type="dcterms:W3CDTF">2025-10-03T12:12:00Z</dcterms:modified>
</cp:coreProperties>
</file>