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98" w:rsidRDefault="0086619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E44A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44A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E44A7">
        <w:rPr>
          <w:rFonts w:ascii="Arial" w:hAnsi="Arial" w:cs="Arial"/>
          <w:sz w:val="24"/>
          <w:szCs w:val="24"/>
        </w:rPr>
        <w:t>2025-10-03</w:t>
      </w:r>
    </w:p>
    <w:p w:rsidR="009432A1" w:rsidRPr="009432A1" w:rsidRDefault="00BE44A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44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E44A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E44A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E44A7">
        <w:rPr>
          <w:rFonts w:ascii="Arial" w:hAnsi="Arial" w:cs="Arial"/>
          <w:sz w:val="24"/>
          <w:szCs w:val="24"/>
        </w:rPr>
        <w:t>69</w:t>
      </w:r>
    </w:p>
    <w:p w:rsidR="009432A1" w:rsidRPr="009432A1" w:rsidRDefault="00BE44A7" w:rsidP="009432A1">
      <w:pPr>
        <w:rPr>
          <w:rFonts w:ascii="Arial" w:hAnsi="Arial" w:cs="Arial"/>
          <w:sz w:val="24"/>
          <w:szCs w:val="24"/>
        </w:rPr>
      </w:pPr>
      <w:r w:rsidRPr="00BE44A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E44A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E44A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4A7">
              <w:rPr>
                <w:rFonts w:ascii="Arial" w:hAnsi="Arial" w:cs="Arial"/>
                <w:bCs/>
                <w:sz w:val="24"/>
                <w:szCs w:val="24"/>
              </w:rPr>
              <w:t>Dostawa serwera obliczeniowego z wysokowydajną kartą GPU dla Katedry Sztucznej Inteligencji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44A7" w:rsidRPr="004E4B64" w:rsidTr="00B4201D">
        <w:tc>
          <w:tcPr>
            <w:tcW w:w="2269" w:type="dxa"/>
            <w:shd w:val="clear" w:color="auto" w:fill="auto"/>
          </w:tcPr>
          <w:p w:rsidR="00BE44A7" w:rsidRPr="004E4B64" w:rsidRDefault="00BE44A7" w:rsidP="00B420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44A7" w:rsidRPr="004E4B64" w:rsidRDefault="00BE44A7" w:rsidP="00B420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4A7">
              <w:rPr>
                <w:rFonts w:ascii="Arial" w:hAnsi="Arial" w:cs="Arial"/>
                <w:bCs/>
                <w:sz w:val="24"/>
                <w:szCs w:val="24"/>
              </w:rPr>
              <w:t>RZ-DZP.261.18.2025.MM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E44A7" w:rsidRPr="00BE44A7">
        <w:rPr>
          <w:rFonts w:ascii="Arial" w:hAnsi="Arial" w:cs="Arial"/>
          <w:sz w:val="24"/>
          <w:szCs w:val="24"/>
        </w:rPr>
        <w:t>(</w:t>
      </w:r>
      <w:proofErr w:type="spellStart"/>
      <w:r w:rsidR="00BE44A7" w:rsidRPr="00BE44A7">
        <w:rPr>
          <w:rFonts w:ascii="Arial" w:hAnsi="Arial" w:cs="Arial"/>
          <w:sz w:val="24"/>
          <w:szCs w:val="24"/>
        </w:rPr>
        <w:t>t.j</w:t>
      </w:r>
      <w:proofErr w:type="spellEnd"/>
      <w:r w:rsidR="00BE44A7" w:rsidRPr="00BE44A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E44A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E44A7">
        <w:rPr>
          <w:rFonts w:ascii="Arial" w:hAnsi="Arial" w:cs="Arial"/>
          <w:b/>
          <w:sz w:val="24"/>
          <w:szCs w:val="24"/>
        </w:rPr>
        <w:t>250 000.00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062" w:rsidRDefault="00DC1062">
      <w:r>
        <w:separator/>
      </w:r>
    </w:p>
  </w:endnote>
  <w:endnote w:type="continuationSeparator" w:id="0">
    <w:p w:rsidR="00DC1062" w:rsidRDefault="00DC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198" w:rsidRDefault="00866198" w:rsidP="0086619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866198" w:rsidRPr="009B2485" w:rsidTr="00B4201D">
      <w:tc>
        <w:tcPr>
          <w:tcW w:w="0" w:type="auto"/>
          <w:vAlign w:val="center"/>
        </w:tcPr>
        <w:p w:rsidR="00866198" w:rsidRDefault="00866198" w:rsidP="0086619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66198" w:rsidRDefault="00866198" w:rsidP="0086619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866198" w:rsidRDefault="00866198" w:rsidP="0086619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866198" w:rsidRDefault="00866198" w:rsidP="0086619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866198" w:rsidRDefault="00866198" w:rsidP="0086619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66198" w:rsidRDefault="00866198" w:rsidP="0086619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866198" w:rsidRDefault="00866198" w:rsidP="0086619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866198" w:rsidRPr="009B2485" w:rsidRDefault="00866198" w:rsidP="0086619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61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062" w:rsidRDefault="00DC1062">
      <w:r>
        <w:separator/>
      </w:r>
    </w:p>
  </w:footnote>
  <w:footnote w:type="continuationSeparator" w:id="0">
    <w:p w:rsidR="00DC1062" w:rsidRDefault="00DC1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4A7" w:rsidRDefault="00BE4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198" w:rsidRPr="0062295F" w:rsidRDefault="00866198" w:rsidP="008661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E44A7" w:rsidRDefault="00BE4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4A7" w:rsidRDefault="00BE44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0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6198"/>
    <w:rsid w:val="00890B92"/>
    <w:rsid w:val="009432A1"/>
    <w:rsid w:val="009D19BD"/>
    <w:rsid w:val="009F189D"/>
    <w:rsid w:val="00A652DF"/>
    <w:rsid w:val="00A80738"/>
    <w:rsid w:val="00B426D2"/>
    <w:rsid w:val="00BE44A7"/>
    <w:rsid w:val="00C236D3"/>
    <w:rsid w:val="00C659E2"/>
    <w:rsid w:val="00CB0802"/>
    <w:rsid w:val="00D7128F"/>
    <w:rsid w:val="00DC106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1F05337"/>
  <w15:chartTrackingRefBased/>
  <w15:docId w15:val="{4C0D376F-C748-4DC6-9B51-460CB071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66198"/>
  </w:style>
  <w:style w:type="paragraph" w:styleId="Bezodstpw">
    <w:name w:val="No Spacing"/>
    <w:uiPriority w:val="1"/>
    <w:qFormat/>
    <w:rsid w:val="0086619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2025-10-03T11:53:00Z</cp:lastPrinted>
  <dcterms:created xsi:type="dcterms:W3CDTF">2025-10-03T11:53:00Z</dcterms:created>
  <dcterms:modified xsi:type="dcterms:W3CDTF">2025-10-03T11:53:00Z</dcterms:modified>
</cp:coreProperties>
</file>