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36988" w:rsidRPr="0003698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3698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6988">
        <w:rPr>
          <w:rFonts w:ascii="Arial" w:hAnsi="Arial" w:cs="Arial"/>
        </w:rPr>
        <w:t>Politechnika Częstochowska</w:t>
      </w:r>
    </w:p>
    <w:p w:rsidR="006676AE" w:rsidRPr="0012157F" w:rsidRDefault="0003698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698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3698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3698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3698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3698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6988" w:rsidRPr="0012157F" w:rsidTr="00111765">
        <w:tc>
          <w:tcPr>
            <w:tcW w:w="9104" w:type="dxa"/>
            <w:shd w:val="clear" w:color="auto" w:fill="D9D9D9"/>
          </w:tcPr>
          <w:p w:rsidR="00036988" w:rsidRPr="0012157F" w:rsidRDefault="00036988" w:rsidP="0011176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36988" w:rsidRPr="0012157F" w:rsidRDefault="00036988" w:rsidP="001117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3698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36988" w:rsidRPr="00612283" w:rsidRDefault="00036988" w:rsidP="0011176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36988" w:rsidRPr="00612283" w:rsidRDefault="00036988" w:rsidP="0011176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36988" w:rsidRPr="0012157F" w:rsidRDefault="00036988" w:rsidP="0011176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3698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369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drukarKI 3D wraz z akcesoriami dla Wydziału Zarządzania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36988" w:rsidRPr="00A2540E" w:rsidTr="00111765">
        <w:tc>
          <w:tcPr>
            <w:tcW w:w="2269" w:type="dxa"/>
            <w:shd w:val="clear" w:color="auto" w:fill="auto"/>
          </w:tcPr>
          <w:p w:rsidR="00036988" w:rsidRPr="00A2540E" w:rsidRDefault="00036988" w:rsidP="001117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6988" w:rsidRPr="00A2540E" w:rsidRDefault="00036988" w:rsidP="001117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369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RZ-DZP.261.40.2025.JP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6988" w:rsidRPr="0003698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493" w:rsidRDefault="00543493" w:rsidP="0038231F">
      <w:pPr>
        <w:spacing w:after="0" w:line="240" w:lineRule="auto"/>
      </w:pPr>
      <w:r>
        <w:separator/>
      </w:r>
    </w:p>
  </w:endnote>
  <w:endnote w:type="continuationSeparator" w:id="0">
    <w:p w:rsidR="00543493" w:rsidRDefault="005434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988" w:rsidRDefault="00036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11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112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988" w:rsidRDefault="000369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493" w:rsidRDefault="00543493" w:rsidP="0038231F">
      <w:pPr>
        <w:spacing w:after="0" w:line="240" w:lineRule="auto"/>
      </w:pPr>
      <w:r>
        <w:separator/>
      </w:r>
    </w:p>
  </w:footnote>
  <w:footnote w:type="continuationSeparator" w:id="0">
    <w:p w:rsidR="00543493" w:rsidRDefault="0054349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988" w:rsidRDefault="00036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988" w:rsidRDefault="00036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988" w:rsidRDefault="000369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493"/>
    <w:rsid w:val="00023477"/>
    <w:rsid w:val="000247FF"/>
    <w:rsid w:val="00025C8D"/>
    <w:rsid w:val="000303EE"/>
    <w:rsid w:val="00036988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93"/>
    <w:rsid w:val="005434B3"/>
    <w:rsid w:val="00561084"/>
    <w:rsid w:val="005641F0"/>
    <w:rsid w:val="0059112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B776B6-DC95-45AF-8662-DDD66B8A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7DC5F-73C3-43E1-A565-52246C17E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2025-10-01T07:33:00Z</dcterms:created>
  <dcterms:modified xsi:type="dcterms:W3CDTF">2025-10-01T07:33:00Z</dcterms:modified>
</cp:coreProperties>
</file>