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C5518E" w:rsidP="00A07B0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C5518E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5518E">
        <w:rPr>
          <w:rFonts w:ascii="Arial" w:hAnsi="Arial" w:cs="Arial"/>
          <w:sz w:val="24"/>
          <w:szCs w:val="24"/>
        </w:rPr>
        <w:t>2025-10-02</w:t>
      </w:r>
    </w:p>
    <w:p w:rsidR="00CF7835" w:rsidRPr="009432A1" w:rsidRDefault="00C5518E" w:rsidP="00A07B0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518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C5518E" w:rsidP="00A07B05">
      <w:pPr>
        <w:spacing w:line="360" w:lineRule="auto"/>
        <w:rPr>
          <w:rFonts w:ascii="Arial" w:hAnsi="Arial" w:cs="Arial"/>
          <w:sz w:val="24"/>
          <w:szCs w:val="24"/>
        </w:rPr>
      </w:pPr>
      <w:r w:rsidRPr="00C5518E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5518E">
        <w:rPr>
          <w:rFonts w:ascii="Arial" w:hAnsi="Arial" w:cs="Arial"/>
          <w:sz w:val="24"/>
          <w:szCs w:val="24"/>
        </w:rPr>
        <w:t>69</w:t>
      </w:r>
    </w:p>
    <w:p w:rsidR="00CF7835" w:rsidRPr="009432A1" w:rsidRDefault="00C5518E" w:rsidP="00A07B05">
      <w:pPr>
        <w:spacing w:line="360" w:lineRule="auto"/>
        <w:rPr>
          <w:rFonts w:ascii="Arial" w:hAnsi="Arial" w:cs="Arial"/>
          <w:sz w:val="24"/>
          <w:szCs w:val="24"/>
        </w:rPr>
      </w:pPr>
      <w:r w:rsidRPr="00C5518E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5518E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A07B05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A07B05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A07B0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</w:p>
    <w:p w:rsidR="00CF7835" w:rsidRPr="004E4B64" w:rsidRDefault="00CF7835" w:rsidP="00A07B0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A07B0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5518E" w:rsidP="00A07B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518E">
              <w:rPr>
                <w:rFonts w:ascii="Arial" w:hAnsi="Arial" w:cs="Arial"/>
                <w:bCs/>
                <w:sz w:val="24"/>
                <w:szCs w:val="24"/>
              </w:rPr>
              <w:t>Dostawa artykułów reklamowych dla Centrum Studentów Zagranicznych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5518E" w:rsidRPr="004E4B64" w:rsidTr="00631BD1">
        <w:tc>
          <w:tcPr>
            <w:tcW w:w="2269" w:type="dxa"/>
            <w:shd w:val="clear" w:color="auto" w:fill="auto"/>
          </w:tcPr>
          <w:p w:rsidR="00C5518E" w:rsidRPr="004E4B64" w:rsidRDefault="00C5518E" w:rsidP="00A07B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518E" w:rsidRPr="004E4B64" w:rsidRDefault="00C5518E" w:rsidP="00A07B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518E">
              <w:rPr>
                <w:rFonts w:ascii="Arial" w:hAnsi="Arial" w:cs="Arial"/>
                <w:bCs/>
                <w:sz w:val="24"/>
                <w:szCs w:val="24"/>
              </w:rPr>
              <w:t>RZ-DZP.262.17.2025.MT</w:t>
            </w:r>
          </w:p>
        </w:tc>
      </w:tr>
    </w:tbl>
    <w:p w:rsidR="00D665F5" w:rsidRPr="00355C9D" w:rsidRDefault="00D665F5" w:rsidP="00A07B0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5518E" w:rsidRPr="00C5518E">
        <w:rPr>
          <w:rFonts w:ascii="Arial" w:hAnsi="Arial" w:cs="Arial"/>
          <w:sz w:val="24"/>
          <w:szCs w:val="24"/>
        </w:rPr>
        <w:t>(</w:t>
      </w:r>
      <w:proofErr w:type="spellStart"/>
      <w:r w:rsidR="00C5518E" w:rsidRPr="00C5518E">
        <w:rPr>
          <w:rFonts w:ascii="Arial" w:hAnsi="Arial" w:cs="Arial"/>
          <w:sz w:val="24"/>
          <w:szCs w:val="24"/>
        </w:rPr>
        <w:t>t.j</w:t>
      </w:r>
      <w:proofErr w:type="spellEnd"/>
      <w:r w:rsidR="00C5518E" w:rsidRPr="00C5518E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A07B0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5518E" w:rsidRPr="00C5518E">
        <w:rPr>
          <w:rFonts w:ascii="Arial" w:hAnsi="Arial" w:cs="Arial"/>
          <w:sz w:val="24"/>
          <w:szCs w:val="24"/>
        </w:rPr>
        <w:t>02/10/2025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5518E" w:rsidRPr="00C5518E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A07B0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A07B0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A07B0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5518E" w:rsidRPr="00355C9D" w:rsidTr="00631BD1">
        <w:tc>
          <w:tcPr>
            <w:tcW w:w="1276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5518E" w:rsidRPr="00CF7835" w:rsidRDefault="00C5518E" w:rsidP="00A07B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Intermedia Paweł Kędzierski</w:t>
            </w:r>
          </w:p>
          <w:p w:rsidR="00C5518E" w:rsidRPr="00CF7835" w:rsidRDefault="00C5518E" w:rsidP="00A07B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Spółdzielcza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18E">
              <w:rPr>
                <w:rFonts w:ascii="Arial" w:hAnsi="Arial" w:cs="Arial"/>
                <w:sz w:val="24"/>
                <w:szCs w:val="24"/>
              </w:rPr>
              <w:t>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518E" w:rsidRPr="00CF7835" w:rsidRDefault="00C5518E" w:rsidP="00A07B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09-407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18E">
              <w:rPr>
                <w:rFonts w:ascii="Arial" w:hAnsi="Arial" w:cs="Arial"/>
                <w:sz w:val="24"/>
                <w:szCs w:val="24"/>
              </w:rPr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8 755.00 zł</w:t>
            </w:r>
          </w:p>
        </w:tc>
      </w:tr>
      <w:tr w:rsidR="00C5518E" w:rsidRPr="00355C9D" w:rsidTr="00631BD1">
        <w:tc>
          <w:tcPr>
            <w:tcW w:w="1276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5518E" w:rsidRPr="00CF7835" w:rsidRDefault="00C5518E" w:rsidP="00A07B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C5518E" w:rsidRPr="00CF7835" w:rsidRDefault="00C5518E" w:rsidP="00A07B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18E">
              <w:rPr>
                <w:rFonts w:ascii="Arial" w:hAnsi="Arial" w:cs="Arial"/>
                <w:sz w:val="24"/>
                <w:szCs w:val="24"/>
              </w:rPr>
              <w:t>5A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518E" w:rsidRPr="00CF7835" w:rsidRDefault="00C5518E" w:rsidP="00A07B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lastRenderedPageBreak/>
              <w:t>42-240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18E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lastRenderedPageBreak/>
              <w:t>7 626.00 zł</w:t>
            </w:r>
          </w:p>
        </w:tc>
      </w:tr>
      <w:tr w:rsidR="00C5518E" w:rsidRPr="00355C9D" w:rsidTr="00631BD1">
        <w:tc>
          <w:tcPr>
            <w:tcW w:w="1276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C5518E" w:rsidRPr="00CF7835" w:rsidRDefault="00C5518E" w:rsidP="00A07B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GOMA MARIUSZ MARKUT</w:t>
            </w:r>
          </w:p>
          <w:p w:rsidR="00C5518E" w:rsidRPr="00CF7835" w:rsidRDefault="00C5518E" w:rsidP="00A07B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MIRECKIEGO 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518E" w:rsidRPr="00CF7835" w:rsidRDefault="00A07B05" w:rsidP="00A07B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37-450</w:t>
            </w:r>
            <w:r w:rsidR="00C5518E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5518E" w:rsidRPr="00C5518E">
              <w:rPr>
                <w:rFonts w:ascii="Arial" w:hAnsi="Arial" w:cs="Arial"/>
                <w:sz w:val="24"/>
                <w:szCs w:val="24"/>
              </w:rPr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6 714.57 zł</w:t>
            </w:r>
          </w:p>
        </w:tc>
      </w:tr>
      <w:tr w:rsidR="00C5518E" w:rsidRPr="00355C9D" w:rsidTr="00631BD1">
        <w:tc>
          <w:tcPr>
            <w:tcW w:w="1276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C5518E" w:rsidRPr="00CF7835" w:rsidRDefault="00A07B05" w:rsidP="00A07B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C5518E" w:rsidRPr="00C5518E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C5518E" w:rsidRPr="00C5518E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C5518E" w:rsidRPr="00CF7835" w:rsidRDefault="00C5518E" w:rsidP="00A07B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Grunwaldzka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18E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518E" w:rsidRPr="00CF7835" w:rsidRDefault="00C5518E" w:rsidP="00A07B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82-300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18E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15 990.00 zł</w:t>
            </w:r>
          </w:p>
        </w:tc>
      </w:tr>
      <w:tr w:rsidR="00C5518E" w:rsidRPr="00355C9D" w:rsidTr="00631BD1">
        <w:tc>
          <w:tcPr>
            <w:tcW w:w="1276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C5518E" w:rsidRPr="00CF7835" w:rsidRDefault="00C5518E" w:rsidP="00A07B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XD GIFTS Sp</w:t>
            </w:r>
            <w:r w:rsidR="00A07B05">
              <w:rPr>
                <w:rFonts w:ascii="Arial" w:hAnsi="Arial" w:cs="Arial"/>
                <w:sz w:val="24"/>
                <w:szCs w:val="24"/>
              </w:rPr>
              <w:t>.</w:t>
            </w:r>
            <w:r w:rsidRPr="00C5518E">
              <w:rPr>
                <w:rFonts w:ascii="Arial" w:hAnsi="Arial" w:cs="Arial"/>
                <w:sz w:val="24"/>
                <w:szCs w:val="24"/>
              </w:rPr>
              <w:t xml:space="preserve"> z.o.o</w:t>
            </w:r>
          </w:p>
          <w:p w:rsidR="00C5518E" w:rsidRPr="00CF7835" w:rsidRDefault="00A07B05" w:rsidP="00A07B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Kolejowa 6</w:t>
            </w:r>
            <w:r w:rsidR="00C5518E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518E" w:rsidRPr="00CF7835" w:rsidRDefault="00C5518E" w:rsidP="00A07B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60-185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18E">
              <w:rPr>
                <w:rFonts w:ascii="Arial" w:hAnsi="Arial" w:cs="Arial"/>
                <w:sz w:val="24"/>
                <w:szCs w:val="24"/>
              </w:rPr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10 395.96 zł</w:t>
            </w:r>
          </w:p>
        </w:tc>
      </w:tr>
      <w:tr w:rsidR="00C5518E" w:rsidRPr="00355C9D" w:rsidTr="00631BD1">
        <w:tc>
          <w:tcPr>
            <w:tcW w:w="1276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C5518E" w:rsidRPr="00CF7835" w:rsidRDefault="00C5518E" w:rsidP="00A07B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C5518E" w:rsidRPr="00CF7835" w:rsidRDefault="00C5518E" w:rsidP="00A07B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Podjazdowa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18E">
              <w:rPr>
                <w:rFonts w:ascii="Arial" w:hAnsi="Arial" w:cs="Arial"/>
                <w:sz w:val="24"/>
                <w:szCs w:val="24"/>
              </w:rPr>
              <w:t>2/31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518E" w:rsidRPr="00CF7835" w:rsidRDefault="00C5518E" w:rsidP="00A07B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41-200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18E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19 110.51 zł</w:t>
            </w:r>
          </w:p>
        </w:tc>
      </w:tr>
      <w:tr w:rsidR="00C5518E" w:rsidRPr="00355C9D" w:rsidTr="00631BD1">
        <w:tc>
          <w:tcPr>
            <w:tcW w:w="1276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C5518E" w:rsidRPr="00CF7835" w:rsidRDefault="00C5518E" w:rsidP="00A07B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 xml:space="preserve">Agencja Reklamowa SOLDIES Dominik </w:t>
            </w:r>
            <w:proofErr w:type="spellStart"/>
            <w:r w:rsidRPr="00C5518E">
              <w:rPr>
                <w:rFonts w:ascii="Arial" w:hAnsi="Arial" w:cs="Arial"/>
                <w:sz w:val="24"/>
                <w:szCs w:val="24"/>
              </w:rPr>
              <w:t>Maślerz</w:t>
            </w:r>
            <w:proofErr w:type="spellEnd"/>
          </w:p>
          <w:p w:rsidR="00C5518E" w:rsidRPr="00CF7835" w:rsidRDefault="00C5518E" w:rsidP="00A07B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Droginia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07B05">
              <w:rPr>
                <w:rFonts w:ascii="Arial" w:hAnsi="Arial" w:cs="Arial"/>
                <w:sz w:val="24"/>
                <w:szCs w:val="24"/>
              </w:rPr>
              <w:t>320</w:t>
            </w:r>
            <w:bookmarkStart w:id="0" w:name="_GoBack"/>
            <w:bookmarkEnd w:id="0"/>
          </w:p>
          <w:p w:rsidR="00C5518E" w:rsidRPr="00CF7835" w:rsidRDefault="00C5518E" w:rsidP="00A07B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32-400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18E">
              <w:rPr>
                <w:rFonts w:ascii="Arial" w:hAnsi="Arial" w:cs="Arial"/>
                <w:sz w:val="24"/>
                <w:szCs w:val="24"/>
              </w:rPr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518E" w:rsidRPr="00CF7835" w:rsidRDefault="00C5518E" w:rsidP="00A07B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18E">
              <w:rPr>
                <w:rFonts w:ascii="Arial" w:hAnsi="Arial" w:cs="Arial"/>
                <w:sz w:val="24"/>
                <w:szCs w:val="24"/>
              </w:rPr>
              <w:t>10 654.88 zł</w:t>
            </w:r>
          </w:p>
        </w:tc>
      </w:tr>
    </w:tbl>
    <w:p w:rsidR="0069085C" w:rsidRPr="00355C9D" w:rsidRDefault="0069085C" w:rsidP="00A07B05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A07B05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C236D3" w:rsidRDefault="00C236D3" w:rsidP="00A07B05">
      <w:pPr>
        <w:spacing w:line="360" w:lineRule="auto"/>
        <w:jc w:val="right"/>
      </w:pPr>
    </w:p>
    <w:sectPr w:rsidR="00C236D3" w:rsidSect="00A07B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FB9" w:rsidRDefault="00E06FB9">
      <w:r>
        <w:separator/>
      </w:r>
    </w:p>
  </w:endnote>
  <w:endnote w:type="continuationSeparator" w:id="0">
    <w:p w:rsidR="00E06FB9" w:rsidRDefault="00E06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B05" w:rsidRPr="00A07B05" w:rsidRDefault="00A07B05" w:rsidP="00A07B05">
    <w:pPr>
      <w:spacing w:line="276" w:lineRule="auto"/>
      <w:rPr>
        <w:rFonts w:ascii="Roboto" w:hAnsi="Roboto"/>
        <w:b/>
        <w:bCs/>
        <w:sz w:val="22"/>
        <w:szCs w:val="18"/>
      </w:rPr>
    </w:pPr>
    <w:r w:rsidRPr="00A07B0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A07B05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07B0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07B05" w:rsidRPr="00A07B05" w:rsidTr="00631BD1">
      <w:tc>
        <w:tcPr>
          <w:tcW w:w="0" w:type="auto"/>
          <w:shd w:val="clear" w:color="auto" w:fill="auto"/>
          <w:vAlign w:val="center"/>
        </w:tcPr>
        <w:p w:rsidR="00A07B05" w:rsidRPr="00A07B05" w:rsidRDefault="00A07B05" w:rsidP="00A07B05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07B05" w:rsidRPr="00A07B05" w:rsidRDefault="00A07B05" w:rsidP="00A07B05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A07B05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A07B05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A07B05" w:rsidRPr="00A07B05" w:rsidRDefault="00A07B05" w:rsidP="00A07B05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07B05" w:rsidRPr="00A07B05" w:rsidRDefault="00A07B05" w:rsidP="00A07B05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A07B05" w:rsidRPr="00A07B05" w:rsidRDefault="00A07B05" w:rsidP="00A07B05">
    <w:pPr>
      <w:spacing w:line="276" w:lineRule="auto"/>
      <w:rPr>
        <w:rFonts w:ascii="Roboto" w:hAnsi="Roboto"/>
        <w:b/>
        <w:bCs/>
        <w:sz w:val="22"/>
        <w:szCs w:val="22"/>
      </w:rPr>
    </w:pPr>
    <w:r w:rsidRPr="00A07B05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A07B05" w:rsidRPr="00A07B05" w:rsidRDefault="00A07B05" w:rsidP="00A07B05">
    <w:pPr>
      <w:spacing w:line="276" w:lineRule="auto"/>
      <w:rPr>
        <w:rFonts w:ascii="Roboto" w:hAnsi="Roboto"/>
        <w:sz w:val="22"/>
        <w:szCs w:val="22"/>
      </w:rPr>
    </w:pPr>
    <w:r w:rsidRPr="00A07B05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A07B05">
      <w:rPr>
        <w:rFonts w:ascii="Roboto" w:hAnsi="Roboto"/>
        <w:sz w:val="22"/>
        <w:szCs w:val="22"/>
      </w:rPr>
      <w:t>ul. Gen. J.H. Dąbrowskiego 69, 42-201 Częstochowa</w:t>
    </w:r>
  </w:p>
  <w:p w:rsidR="00A07B05" w:rsidRPr="00A07B05" w:rsidRDefault="00A07B05" w:rsidP="00A07B05">
    <w:pPr>
      <w:spacing w:line="276" w:lineRule="auto"/>
      <w:rPr>
        <w:rFonts w:ascii="Roboto" w:hAnsi="Roboto"/>
        <w:noProof/>
        <w:sz w:val="22"/>
        <w:szCs w:val="22"/>
      </w:rPr>
    </w:pPr>
    <w:r w:rsidRPr="00A07B05">
      <w:rPr>
        <w:rFonts w:ascii="Roboto" w:hAnsi="Roboto"/>
        <w:sz w:val="22"/>
        <w:szCs w:val="22"/>
      </w:rPr>
      <w:t>tel. +48 34 325 02 56, e-mail: dyrektor.inwestycji@pcz.pl</w:t>
    </w:r>
  </w:p>
  <w:p w:rsidR="009F189D" w:rsidRPr="00A07B05" w:rsidRDefault="00A07B05" w:rsidP="00A07B05">
    <w:pPr>
      <w:rPr>
        <w:rFonts w:eastAsia="Calibri"/>
      </w:rPr>
    </w:pPr>
    <w:r w:rsidRPr="00A07B05">
      <w:rPr>
        <w:rFonts w:ascii="Roboto" w:hAnsi="Roboto"/>
        <w:b/>
        <w:sz w:val="22"/>
        <w:szCs w:val="22"/>
      </w:rPr>
      <w:t>www.pcz.pl</w:t>
    </w:r>
    <w:r w:rsidRPr="00A07B05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6F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FB9" w:rsidRDefault="00E06FB9">
      <w:r>
        <w:separator/>
      </w:r>
    </w:p>
  </w:footnote>
  <w:footnote w:type="continuationSeparator" w:id="0">
    <w:p w:rsidR="00E06FB9" w:rsidRDefault="00E06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18E" w:rsidRDefault="00C55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B05" w:rsidRPr="00A07B05" w:rsidRDefault="00A07B05" w:rsidP="00A07B05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A07B05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A07B05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264;visibility:visible" strokeweight="1.5pt"/>
      </w:pict>
    </w:r>
  </w:p>
  <w:p w:rsidR="00C5518E" w:rsidRDefault="00C551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18E" w:rsidRDefault="00C551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FB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07B05"/>
    <w:rsid w:val="00A80738"/>
    <w:rsid w:val="00C236D3"/>
    <w:rsid w:val="00C5518E"/>
    <w:rsid w:val="00C659E2"/>
    <w:rsid w:val="00CB0802"/>
    <w:rsid w:val="00CF7835"/>
    <w:rsid w:val="00D665F5"/>
    <w:rsid w:val="00D7128F"/>
    <w:rsid w:val="00E06FB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604CDCBE"/>
  <w15:chartTrackingRefBased/>
  <w15:docId w15:val="{53BD0208-FBB0-4A8B-AD1D-EC2583E5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172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2025-10-02T10:08:00Z</dcterms:created>
  <dcterms:modified xsi:type="dcterms:W3CDTF">2025-10-02T10:08:00Z</dcterms:modified>
</cp:coreProperties>
</file>