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A413B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413BE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A413BE">
        <w:rPr>
          <w:rFonts w:ascii="Arial" w:hAnsi="Arial" w:cs="Arial"/>
        </w:rPr>
        <w:t>2025-09-30</w:t>
      </w:r>
    </w:p>
    <w:p w:rsidR="00B36EDA" w:rsidRPr="00353FDC" w:rsidRDefault="00A413B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413BE">
        <w:rPr>
          <w:rFonts w:ascii="Arial" w:hAnsi="Arial" w:cs="Arial"/>
          <w:b/>
          <w:bCs/>
        </w:rPr>
        <w:t>Politechnika Częstochowska</w:t>
      </w:r>
    </w:p>
    <w:p w:rsidR="00B36EDA" w:rsidRPr="00353FDC" w:rsidRDefault="00A413BE" w:rsidP="00B36EDA">
      <w:pPr>
        <w:spacing w:line="360" w:lineRule="auto"/>
        <w:ind w:right="3969"/>
        <w:rPr>
          <w:rFonts w:ascii="Arial" w:hAnsi="Arial" w:cs="Arial"/>
        </w:rPr>
      </w:pPr>
      <w:r w:rsidRPr="00A413BE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A413BE">
        <w:rPr>
          <w:rFonts w:ascii="Arial" w:hAnsi="Arial" w:cs="Arial"/>
        </w:rPr>
        <w:t>69</w:t>
      </w:r>
    </w:p>
    <w:p w:rsidR="00B36EDA" w:rsidRPr="00353FDC" w:rsidRDefault="00A413BE" w:rsidP="00B36EDA">
      <w:pPr>
        <w:ind w:right="3969"/>
        <w:rPr>
          <w:rFonts w:ascii="Arial" w:hAnsi="Arial" w:cs="Arial"/>
        </w:rPr>
      </w:pPr>
      <w:r w:rsidRPr="00A413BE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A413BE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A413B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3BE">
              <w:rPr>
                <w:rFonts w:ascii="Arial" w:hAnsi="Arial" w:cs="Arial"/>
                <w:bCs/>
              </w:rPr>
              <w:t>Dostawa sprzętu komputerowego dla Wydziału Informatyki i Sztucznej Inteligencji Politechniki Częstochowskiej (7 zadań)</w:t>
            </w:r>
          </w:p>
        </w:tc>
      </w:tr>
      <w:tr w:rsidR="00A413BE" w:rsidRPr="00353FDC" w:rsidTr="0082147A">
        <w:tc>
          <w:tcPr>
            <w:tcW w:w="2269" w:type="dxa"/>
            <w:shd w:val="clear" w:color="auto" w:fill="auto"/>
          </w:tcPr>
          <w:p w:rsidR="00A413BE" w:rsidRPr="00353FDC" w:rsidRDefault="00A413BE" w:rsidP="008214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413BE" w:rsidRPr="00353FDC" w:rsidRDefault="00A413BE" w:rsidP="0082147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3BE">
              <w:rPr>
                <w:rFonts w:ascii="Arial" w:hAnsi="Arial" w:cs="Arial"/>
                <w:bCs/>
              </w:rPr>
              <w:t>RZ-DZP.261.5.2025.MM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413BE" w:rsidRPr="00A413BE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413BE" w:rsidRPr="00A413BE">
        <w:rPr>
          <w:rFonts w:ascii="Arial" w:hAnsi="Arial" w:cs="Arial"/>
        </w:rPr>
        <w:t>(</w:t>
      </w:r>
      <w:proofErr w:type="spellStart"/>
      <w:r w:rsidR="00A413BE" w:rsidRPr="00A413BE">
        <w:rPr>
          <w:rFonts w:ascii="Arial" w:hAnsi="Arial" w:cs="Arial"/>
        </w:rPr>
        <w:t>t.j</w:t>
      </w:r>
      <w:proofErr w:type="spellEnd"/>
      <w:r w:rsidR="00A413BE" w:rsidRPr="00A413BE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413BE" w:rsidRPr="00175965" w:rsidTr="00A413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75965">
              <w:rPr>
                <w:rFonts w:ascii="Arial" w:hAnsi="Arial" w:cs="Arial"/>
                <w:b/>
                <w:bCs/>
              </w:rPr>
              <w:t>1</w:t>
            </w:r>
            <w:r w:rsidRPr="00175965">
              <w:rPr>
                <w:rFonts w:ascii="Arial" w:hAnsi="Arial" w:cs="Arial"/>
              </w:rPr>
              <w:t xml:space="preserve">: </w:t>
            </w:r>
            <w:r w:rsidRPr="00175965">
              <w:rPr>
                <w:rFonts w:ascii="Arial" w:hAnsi="Arial" w:cs="Arial"/>
              </w:rPr>
              <w:t>Dostawa zdalnych przełączników KVM - 6 sztuk</w:t>
            </w:r>
          </w:p>
          <w:p w:rsidR="00A413BE" w:rsidRPr="00175965" w:rsidRDefault="00A413BE" w:rsidP="001759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5965">
              <w:rPr>
                <w:rFonts w:ascii="Arial" w:hAnsi="Arial" w:cs="Arial"/>
                <w:b/>
              </w:rPr>
              <w:t>PROKOMP Paweł Prokopowicz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Miodowa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  <w:r w:rsidRPr="00175965">
              <w:rPr>
                <w:rFonts w:ascii="Arial" w:hAnsi="Arial" w:cs="Arial"/>
                <w:bCs/>
              </w:rPr>
              <w:t>7F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</w:p>
          <w:p w:rsidR="00A413BE" w:rsidRPr="00175965" w:rsidRDefault="00A413BE" w:rsidP="0017596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42-274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  <w:r w:rsidRPr="00175965">
              <w:rPr>
                <w:rFonts w:ascii="Arial" w:hAnsi="Arial" w:cs="Arial"/>
                <w:bCs/>
              </w:rPr>
              <w:t>Aleksandria Druga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</w:rPr>
              <w:t xml:space="preserve">za cenę wykonania przedmiotu zamówienia w wysokości </w:t>
            </w:r>
            <w:r w:rsidRPr="00175965">
              <w:rPr>
                <w:rFonts w:ascii="Arial" w:hAnsi="Arial" w:cs="Arial"/>
                <w:b/>
              </w:rPr>
              <w:t>2 568.24 zł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  <w:b/>
                <w:bCs/>
              </w:rPr>
              <w:t>brutto</w:t>
            </w:r>
            <w:r w:rsidRPr="00175965">
              <w:rPr>
                <w:rFonts w:ascii="Arial" w:hAnsi="Arial" w:cs="Arial"/>
                <w:bCs/>
              </w:rPr>
              <w:t>.</w:t>
            </w:r>
          </w:p>
          <w:p w:rsidR="00A413BE" w:rsidRPr="00175965" w:rsidRDefault="00A413BE" w:rsidP="001759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5965">
              <w:rPr>
                <w:rFonts w:ascii="Arial" w:hAnsi="Arial" w:cs="Arial"/>
                <w:color w:val="000000"/>
              </w:rPr>
              <w:t>:</w:t>
            </w:r>
          </w:p>
          <w:p w:rsidR="00A413BE" w:rsidRPr="00175965" w:rsidRDefault="00A413BE" w:rsidP="001759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413BE" w:rsidRPr="00175965" w:rsidTr="00A413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  <w:b/>
                <w:bCs/>
              </w:rPr>
              <w:t xml:space="preserve">Część nr </w:t>
            </w:r>
            <w:r w:rsidRPr="00175965">
              <w:rPr>
                <w:rFonts w:ascii="Arial" w:hAnsi="Arial" w:cs="Arial"/>
                <w:b/>
                <w:bCs/>
              </w:rPr>
              <w:t>2</w:t>
            </w:r>
            <w:r w:rsidRPr="00175965">
              <w:rPr>
                <w:rFonts w:ascii="Arial" w:hAnsi="Arial" w:cs="Arial"/>
              </w:rPr>
              <w:t xml:space="preserve">: </w:t>
            </w:r>
            <w:r w:rsidRPr="00175965">
              <w:rPr>
                <w:rFonts w:ascii="Arial" w:hAnsi="Arial" w:cs="Arial"/>
              </w:rPr>
              <w:t>Dostawa dysków 2TB - 15 sztuk</w:t>
            </w:r>
          </w:p>
          <w:p w:rsidR="00A413BE" w:rsidRPr="00175965" w:rsidRDefault="00A413BE" w:rsidP="001759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5965">
              <w:rPr>
                <w:rFonts w:ascii="Arial" w:hAnsi="Arial" w:cs="Arial"/>
                <w:b/>
              </w:rPr>
              <w:t>PROKOMP Paweł Prokopowicz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Miodowa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  <w:r w:rsidRPr="00175965">
              <w:rPr>
                <w:rFonts w:ascii="Arial" w:hAnsi="Arial" w:cs="Arial"/>
                <w:bCs/>
              </w:rPr>
              <w:t>7F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</w:p>
          <w:p w:rsidR="00A413BE" w:rsidRPr="00175965" w:rsidRDefault="00A413BE" w:rsidP="0017596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42-274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  <w:r w:rsidRPr="00175965">
              <w:rPr>
                <w:rFonts w:ascii="Arial" w:hAnsi="Arial" w:cs="Arial"/>
                <w:bCs/>
              </w:rPr>
              <w:t>Aleksandria Druga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</w:rPr>
              <w:t xml:space="preserve">za cenę wykonania przedmiotu zamówienia w wysokości </w:t>
            </w:r>
            <w:r w:rsidRPr="00175965">
              <w:rPr>
                <w:rFonts w:ascii="Arial" w:hAnsi="Arial" w:cs="Arial"/>
                <w:b/>
              </w:rPr>
              <w:t>6 543.60 zł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  <w:b/>
                <w:bCs/>
              </w:rPr>
              <w:t>brutto</w:t>
            </w:r>
            <w:r w:rsidRPr="00175965">
              <w:rPr>
                <w:rFonts w:ascii="Arial" w:hAnsi="Arial" w:cs="Arial"/>
                <w:bCs/>
              </w:rPr>
              <w:t>.</w:t>
            </w:r>
          </w:p>
          <w:p w:rsidR="00A413BE" w:rsidRPr="00175965" w:rsidRDefault="00A413BE" w:rsidP="001759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5965">
              <w:rPr>
                <w:rFonts w:ascii="Arial" w:hAnsi="Arial" w:cs="Arial"/>
                <w:color w:val="000000"/>
              </w:rPr>
              <w:t>:</w:t>
            </w:r>
          </w:p>
          <w:p w:rsidR="00A413BE" w:rsidRPr="00175965" w:rsidRDefault="00A413BE" w:rsidP="001759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413BE" w:rsidRPr="00175965" w:rsidTr="00A413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75965">
              <w:rPr>
                <w:rFonts w:ascii="Arial" w:hAnsi="Arial" w:cs="Arial"/>
                <w:b/>
                <w:bCs/>
              </w:rPr>
              <w:t>3</w:t>
            </w:r>
            <w:r w:rsidRPr="00175965">
              <w:rPr>
                <w:rFonts w:ascii="Arial" w:hAnsi="Arial" w:cs="Arial"/>
              </w:rPr>
              <w:t xml:space="preserve">: </w:t>
            </w:r>
            <w:r w:rsidRPr="00175965">
              <w:rPr>
                <w:rFonts w:ascii="Arial" w:hAnsi="Arial" w:cs="Arial"/>
              </w:rPr>
              <w:t>Dostawa 9 sztuk monitorów</w:t>
            </w:r>
          </w:p>
          <w:p w:rsidR="00A413BE" w:rsidRPr="00175965" w:rsidRDefault="00A413BE" w:rsidP="001759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5965">
              <w:rPr>
                <w:rFonts w:ascii="Arial" w:hAnsi="Arial" w:cs="Arial"/>
                <w:b/>
              </w:rPr>
              <w:t>BIS S.C. KAROL KOWALSKI, ŁUKASZ KOWALSKI</w:t>
            </w:r>
          </w:p>
          <w:p w:rsidR="00A413BE" w:rsidRPr="00175965" w:rsidRDefault="00175965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Al</w:t>
            </w:r>
            <w:r w:rsidR="00A413BE" w:rsidRPr="00175965">
              <w:rPr>
                <w:rFonts w:ascii="Arial" w:hAnsi="Arial" w:cs="Arial"/>
                <w:bCs/>
              </w:rPr>
              <w:t xml:space="preserve">. </w:t>
            </w:r>
            <w:r w:rsidRPr="00175965">
              <w:rPr>
                <w:rFonts w:ascii="Arial" w:hAnsi="Arial" w:cs="Arial"/>
                <w:bCs/>
              </w:rPr>
              <w:t>Niepodległości 41</w:t>
            </w:r>
            <w:r w:rsidR="00A413BE" w:rsidRPr="00175965">
              <w:rPr>
                <w:rFonts w:ascii="Arial" w:hAnsi="Arial" w:cs="Arial"/>
                <w:bCs/>
              </w:rPr>
              <w:t xml:space="preserve"> </w:t>
            </w:r>
          </w:p>
          <w:p w:rsidR="00A413BE" w:rsidRPr="00175965" w:rsidRDefault="00A413BE" w:rsidP="0017596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42-216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  <w:r w:rsidRPr="00175965">
              <w:rPr>
                <w:rFonts w:ascii="Arial" w:hAnsi="Arial" w:cs="Arial"/>
                <w:bCs/>
              </w:rPr>
              <w:t>C</w:t>
            </w:r>
            <w:r w:rsidR="00175965" w:rsidRPr="00175965">
              <w:rPr>
                <w:rFonts w:ascii="Arial" w:hAnsi="Arial" w:cs="Arial"/>
                <w:bCs/>
              </w:rPr>
              <w:t>zęstochowa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</w:rPr>
              <w:t xml:space="preserve">za cenę wykonania przedmiotu zamówienia w wysokości </w:t>
            </w:r>
            <w:r w:rsidRPr="00175965">
              <w:rPr>
                <w:rFonts w:ascii="Arial" w:hAnsi="Arial" w:cs="Arial"/>
                <w:b/>
              </w:rPr>
              <w:t>10 295.10 zł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  <w:b/>
                <w:bCs/>
              </w:rPr>
              <w:t>brutto</w:t>
            </w:r>
            <w:r w:rsidRPr="00175965">
              <w:rPr>
                <w:rFonts w:ascii="Arial" w:hAnsi="Arial" w:cs="Arial"/>
                <w:bCs/>
              </w:rPr>
              <w:t>.</w:t>
            </w:r>
          </w:p>
          <w:p w:rsidR="00A413BE" w:rsidRPr="00175965" w:rsidRDefault="00A413BE" w:rsidP="001759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5965">
              <w:rPr>
                <w:rFonts w:ascii="Arial" w:hAnsi="Arial" w:cs="Arial"/>
                <w:color w:val="000000"/>
              </w:rPr>
              <w:t>:</w:t>
            </w:r>
          </w:p>
          <w:p w:rsidR="00A413BE" w:rsidRPr="00175965" w:rsidRDefault="00A413BE" w:rsidP="001759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413BE" w:rsidRPr="00175965" w:rsidTr="00A413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  <w:b/>
                <w:bCs/>
              </w:rPr>
              <w:t xml:space="preserve">Część nr </w:t>
            </w:r>
            <w:r w:rsidRPr="00175965">
              <w:rPr>
                <w:rFonts w:ascii="Arial" w:hAnsi="Arial" w:cs="Arial"/>
                <w:b/>
                <w:bCs/>
              </w:rPr>
              <w:t>4</w:t>
            </w:r>
            <w:r w:rsidRPr="00175965">
              <w:rPr>
                <w:rFonts w:ascii="Arial" w:hAnsi="Arial" w:cs="Arial"/>
              </w:rPr>
              <w:t xml:space="preserve">: </w:t>
            </w:r>
            <w:r w:rsidRPr="00175965">
              <w:rPr>
                <w:rFonts w:ascii="Arial" w:hAnsi="Arial" w:cs="Arial"/>
              </w:rPr>
              <w:t>Dostawa monitora interaktywnego wraz z uchwytem montażowym</w:t>
            </w:r>
          </w:p>
          <w:p w:rsidR="00175965" w:rsidRPr="00175965" w:rsidRDefault="00175965" w:rsidP="001759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5965">
              <w:rPr>
                <w:rFonts w:ascii="Arial" w:hAnsi="Arial" w:cs="Arial"/>
                <w:b/>
              </w:rPr>
              <w:t>BIS S.C. KAROL KOWALSKI, ŁUKASZ KOWALSKI</w:t>
            </w:r>
          </w:p>
          <w:p w:rsidR="00175965" w:rsidRPr="00175965" w:rsidRDefault="00175965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 xml:space="preserve">Al. Niepodległości 41 </w:t>
            </w:r>
          </w:p>
          <w:p w:rsidR="00175965" w:rsidRPr="00175965" w:rsidRDefault="00175965" w:rsidP="0017596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42-216 Częstochowa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</w:rPr>
              <w:t xml:space="preserve">za cenę wykonania przedmiotu zamówienia w wysokości </w:t>
            </w:r>
            <w:r w:rsidRPr="00175965">
              <w:rPr>
                <w:rFonts w:ascii="Arial" w:hAnsi="Arial" w:cs="Arial"/>
                <w:b/>
              </w:rPr>
              <w:t>14 760.00 zł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  <w:b/>
                <w:bCs/>
              </w:rPr>
              <w:t>brutto</w:t>
            </w:r>
            <w:r w:rsidRPr="00175965">
              <w:rPr>
                <w:rFonts w:ascii="Arial" w:hAnsi="Arial" w:cs="Arial"/>
                <w:bCs/>
              </w:rPr>
              <w:t>.</w:t>
            </w:r>
          </w:p>
          <w:p w:rsidR="00A413BE" w:rsidRPr="00175965" w:rsidRDefault="00A413BE" w:rsidP="001759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5965">
              <w:rPr>
                <w:rFonts w:ascii="Arial" w:hAnsi="Arial" w:cs="Arial"/>
                <w:color w:val="000000"/>
              </w:rPr>
              <w:t>:</w:t>
            </w:r>
          </w:p>
          <w:p w:rsidR="00A413BE" w:rsidRPr="00175965" w:rsidRDefault="00A413BE" w:rsidP="001759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413BE" w:rsidRPr="00175965" w:rsidTr="00A413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75965">
              <w:rPr>
                <w:rFonts w:ascii="Arial" w:hAnsi="Arial" w:cs="Arial"/>
                <w:b/>
                <w:bCs/>
              </w:rPr>
              <w:t>5</w:t>
            </w:r>
            <w:r w:rsidRPr="00175965">
              <w:rPr>
                <w:rFonts w:ascii="Arial" w:hAnsi="Arial" w:cs="Arial"/>
              </w:rPr>
              <w:t xml:space="preserve">: </w:t>
            </w:r>
            <w:r w:rsidRPr="00175965">
              <w:rPr>
                <w:rFonts w:ascii="Arial" w:hAnsi="Arial" w:cs="Arial"/>
              </w:rPr>
              <w:t>Dostawa 1 sztuki monitora</w:t>
            </w:r>
          </w:p>
          <w:p w:rsidR="00175965" w:rsidRPr="00175965" w:rsidRDefault="00175965" w:rsidP="001759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5965">
              <w:rPr>
                <w:rFonts w:ascii="Arial" w:hAnsi="Arial" w:cs="Arial"/>
                <w:b/>
              </w:rPr>
              <w:t>BIS S.C. KAROL KOWALSKI, ŁUKASZ KOWALSKI</w:t>
            </w:r>
          </w:p>
          <w:p w:rsidR="00175965" w:rsidRPr="00175965" w:rsidRDefault="00175965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 xml:space="preserve">Al. Niepodległości 41 </w:t>
            </w:r>
          </w:p>
          <w:p w:rsidR="00175965" w:rsidRPr="00175965" w:rsidRDefault="00175965" w:rsidP="0017596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42-216 Częstochowa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</w:rPr>
              <w:t xml:space="preserve">za cenę wykonania przedmiotu zamówienia w wysokości </w:t>
            </w:r>
            <w:r w:rsidRPr="00175965">
              <w:rPr>
                <w:rFonts w:ascii="Arial" w:hAnsi="Arial" w:cs="Arial"/>
                <w:b/>
              </w:rPr>
              <w:t>1 451.40 zł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  <w:b/>
                <w:bCs/>
              </w:rPr>
              <w:t>brutto</w:t>
            </w:r>
            <w:r w:rsidRPr="00175965">
              <w:rPr>
                <w:rFonts w:ascii="Arial" w:hAnsi="Arial" w:cs="Arial"/>
                <w:bCs/>
              </w:rPr>
              <w:t>.</w:t>
            </w:r>
          </w:p>
          <w:p w:rsidR="00A413BE" w:rsidRPr="00175965" w:rsidRDefault="00A413BE" w:rsidP="001759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5965">
              <w:rPr>
                <w:rFonts w:ascii="Arial" w:hAnsi="Arial" w:cs="Arial"/>
                <w:color w:val="000000"/>
              </w:rPr>
              <w:t>:</w:t>
            </w:r>
          </w:p>
          <w:p w:rsidR="00A413BE" w:rsidRPr="00175965" w:rsidRDefault="00A413BE" w:rsidP="001759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413BE" w:rsidRPr="00175965" w:rsidTr="00A413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  <w:b/>
                <w:bCs/>
              </w:rPr>
              <w:t xml:space="preserve">Część nr </w:t>
            </w:r>
            <w:r w:rsidRPr="00175965">
              <w:rPr>
                <w:rFonts w:ascii="Arial" w:hAnsi="Arial" w:cs="Arial"/>
                <w:b/>
                <w:bCs/>
              </w:rPr>
              <w:t>6</w:t>
            </w:r>
            <w:r w:rsidRPr="00175965">
              <w:rPr>
                <w:rFonts w:ascii="Arial" w:hAnsi="Arial" w:cs="Arial"/>
              </w:rPr>
              <w:t xml:space="preserve">: </w:t>
            </w:r>
            <w:r w:rsidRPr="00175965">
              <w:rPr>
                <w:rFonts w:ascii="Arial" w:hAnsi="Arial" w:cs="Arial"/>
              </w:rPr>
              <w:t>Dostawa 2 sztuk identycznych komputerów przenośnych typu laptop</w:t>
            </w:r>
          </w:p>
          <w:p w:rsidR="00175965" w:rsidRPr="00175965" w:rsidRDefault="00175965" w:rsidP="001759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5965">
              <w:rPr>
                <w:rFonts w:ascii="Arial" w:hAnsi="Arial" w:cs="Arial"/>
                <w:b/>
              </w:rPr>
              <w:t>BIS S.C. KAROL KOWALSKI, ŁUKASZ KOWALSKI</w:t>
            </w:r>
          </w:p>
          <w:p w:rsidR="00175965" w:rsidRPr="00175965" w:rsidRDefault="00175965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 xml:space="preserve">Al. Niepodległości 41 </w:t>
            </w:r>
          </w:p>
          <w:p w:rsidR="00175965" w:rsidRPr="00175965" w:rsidRDefault="00175965" w:rsidP="0017596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42-216 Częstochowa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</w:rPr>
              <w:t xml:space="preserve">za cenę wykonania przedmiotu zamówienia w wysokości </w:t>
            </w:r>
            <w:r w:rsidRPr="00175965">
              <w:rPr>
                <w:rFonts w:ascii="Arial" w:hAnsi="Arial" w:cs="Arial"/>
                <w:b/>
              </w:rPr>
              <w:t>9 741.60 zł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  <w:b/>
                <w:bCs/>
              </w:rPr>
              <w:t>brutto</w:t>
            </w:r>
            <w:r w:rsidRPr="00175965">
              <w:rPr>
                <w:rFonts w:ascii="Arial" w:hAnsi="Arial" w:cs="Arial"/>
                <w:bCs/>
              </w:rPr>
              <w:t>.</w:t>
            </w:r>
          </w:p>
          <w:p w:rsidR="00A413BE" w:rsidRPr="00175965" w:rsidRDefault="00A413BE" w:rsidP="001759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5965">
              <w:rPr>
                <w:rFonts w:ascii="Arial" w:hAnsi="Arial" w:cs="Arial"/>
                <w:color w:val="000000"/>
              </w:rPr>
              <w:t>:</w:t>
            </w:r>
          </w:p>
          <w:p w:rsidR="00A413BE" w:rsidRPr="00175965" w:rsidRDefault="00A413BE" w:rsidP="001759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413BE" w:rsidRPr="00175965" w:rsidTr="00A413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75965">
              <w:rPr>
                <w:rFonts w:ascii="Arial" w:hAnsi="Arial" w:cs="Arial"/>
                <w:b/>
                <w:bCs/>
              </w:rPr>
              <w:t>7</w:t>
            </w:r>
            <w:r w:rsidRPr="00175965">
              <w:rPr>
                <w:rFonts w:ascii="Arial" w:hAnsi="Arial" w:cs="Arial"/>
              </w:rPr>
              <w:t xml:space="preserve">: </w:t>
            </w:r>
            <w:r w:rsidRPr="00175965">
              <w:rPr>
                <w:rFonts w:ascii="Arial" w:hAnsi="Arial" w:cs="Arial"/>
              </w:rPr>
              <w:t>Dostawa 2 sztuk identycznych komputerów stacjonarnych, 8 sztuk klawiatur oraz 8 sztuk myszy komputerowych</w:t>
            </w:r>
          </w:p>
          <w:p w:rsidR="00A413BE" w:rsidRPr="00175965" w:rsidRDefault="00A413BE" w:rsidP="001759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5965">
              <w:rPr>
                <w:rFonts w:ascii="Arial" w:hAnsi="Arial" w:cs="Arial"/>
                <w:b/>
              </w:rPr>
              <w:t xml:space="preserve">„ATABAJT” Roik, Słowik, Mazurkiewicz </w:t>
            </w:r>
            <w:r w:rsidR="00175965" w:rsidRPr="00175965">
              <w:rPr>
                <w:rFonts w:ascii="Arial" w:hAnsi="Arial" w:cs="Arial"/>
                <w:b/>
              </w:rPr>
              <w:t>Spółka J</w:t>
            </w:r>
            <w:r w:rsidRPr="00175965">
              <w:rPr>
                <w:rFonts w:ascii="Arial" w:hAnsi="Arial" w:cs="Arial"/>
                <w:b/>
              </w:rPr>
              <w:t>awna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Kośnego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  <w:r w:rsidRPr="00175965">
              <w:rPr>
                <w:rFonts w:ascii="Arial" w:hAnsi="Arial" w:cs="Arial"/>
                <w:bCs/>
              </w:rPr>
              <w:t>50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</w:p>
          <w:p w:rsidR="00A413BE" w:rsidRPr="00175965" w:rsidRDefault="00A413BE" w:rsidP="0017596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45-372</w:t>
            </w:r>
            <w:r w:rsidRPr="00175965">
              <w:rPr>
                <w:rFonts w:ascii="Arial" w:hAnsi="Arial" w:cs="Arial"/>
                <w:bCs/>
              </w:rPr>
              <w:t xml:space="preserve"> </w:t>
            </w:r>
            <w:r w:rsidRPr="00175965">
              <w:rPr>
                <w:rFonts w:ascii="Arial" w:hAnsi="Arial" w:cs="Arial"/>
                <w:bCs/>
              </w:rPr>
              <w:t>Opole</w:t>
            </w:r>
          </w:p>
          <w:p w:rsidR="00A413BE" w:rsidRPr="00175965" w:rsidRDefault="00A413BE" w:rsidP="001759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</w:rPr>
              <w:t xml:space="preserve">za cenę wykonania przedmiotu zamówienia w wysokości </w:t>
            </w:r>
            <w:r w:rsidRPr="00175965">
              <w:rPr>
                <w:rFonts w:ascii="Arial" w:hAnsi="Arial" w:cs="Arial"/>
                <w:b/>
              </w:rPr>
              <w:t>13 776.00 zł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  <w:b/>
                <w:bCs/>
              </w:rPr>
              <w:t>brutto</w:t>
            </w:r>
            <w:r w:rsidRPr="00175965">
              <w:rPr>
                <w:rFonts w:ascii="Arial" w:hAnsi="Arial" w:cs="Arial"/>
                <w:bCs/>
              </w:rPr>
              <w:t>.</w:t>
            </w:r>
          </w:p>
          <w:p w:rsidR="00A413BE" w:rsidRPr="00175965" w:rsidRDefault="00A413BE" w:rsidP="001759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5965">
              <w:rPr>
                <w:rFonts w:ascii="Arial" w:hAnsi="Arial" w:cs="Arial"/>
                <w:color w:val="000000"/>
              </w:rPr>
              <w:t>:</w:t>
            </w:r>
          </w:p>
          <w:p w:rsidR="00A413BE" w:rsidRPr="00175965" w:rsidRDefault="00A413BE" w:rsidP="001759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EB7AD0" w:rsidRDefault="00EB7AD0" w:rsidP="00175965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175965" w:rsidRDefault="00B36EDA" w:rsidP="00175965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17596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75965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969"/>
        <w:gridCol w:w="2127"/>
        <w:gridCol w:w="992"/>
      </w:tblGrid>
      <w:tr w:rsidR="00B36EDA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5965" w:rsidRDefault="00B36EDA" w:rsidP="0017596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75965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5965" w:rsidRDefault="00B36EDA" w:rsidP="0017596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75965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5965" w:rsidRDefault="00B36EDA" w:rsidP="0017596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75965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5965" w:rsidRDefault="00B36EDA" w:rsidP="0017596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7596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413BE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3BE" w:rsidRPr="00175965" w:rsidRDefault="00A413BE" w:rsidP="001759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zdalnych przełączników KVM - 6 sztuk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A413BE" w:rsidRPr="00175965" w:rsidRDefault="00A413BE" w:rsidP="00175965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Miodowa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7F</w:t>
            </w:r>
          </w:p>
          <w:p w:rsidR="00A413BE" w:rsidRPr="00175965" w:rsidRDefault="00A413BE" w:rsidP="001759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42-274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3BE" w:rsidRPr="00175965" w:rsidRDefault="00A413BE" w:rsidP="001759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100,00</w:t>
            </w:r>
          </w:p>
        </w:tc>
      </w:tr>
      <w:tr w:rsidR="00A413BE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3BE" w:rsidRPr="00175965" w:rsidRDefault="00A413BE" w:rsidP="001759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zdalnych przełączników KVM - 6 sztuk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NKK SYSTEM Sp</w:t>
            </w:r>
            <w:r w:rsidR="00EB7AD0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A413BE" w:rsidRPr="00175965" w:rsidRDefault="00A413BE" w:rsidP="00175965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Tatarska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</w:t>
            </w:r>
          </w:p>
          <w:p w:rsidR="00A413BE" w:rsidRPr="00175965" w:rsidRDefault="00A413BE" w:rsidP="001759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30-103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- 90.39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3BE" w:rsidRPr="00175965" w:rsidRDefault="00A413BE" w:rsidP="001759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90,39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82147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Dostawa zdalnych przełączników KVM - 6 sztuk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82147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175965">
              <w:rPr>
                <w:rFonts w:ascii="Arial" w:hAnsi="Arial" w:cs="Arial"/>
                <w:b/>
                <w:bCs/>
              </w:rPr>
              <w:t>her</w:t>
            </w:r>
          </w:p>
          <w:p w:rsidR="00EB7AD0" w:rsidRPr="00175965" w:rsidRDefault="00EB7AD0" w:rsidP="0082147A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Porębskiego 28/17</w:t>
            </w:r>
          </w:p>
          <w:p w:rsidR="00EB7AD0" w:rsidRPr="00175965" w:rsidRDefault="00EB7AD0" w:rsidP="0082147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82147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- 79.09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8214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79,09</w:t>
            </w:r>
          </w:p>
        </w:tc>
      </w:tr>
      <w:tr w:rsidR="00A413BE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3BE" w:rsidRPr="00175965" w:rsidRDefault="00A413BE" w:rsidP="001759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lastRenderedPageBreak/>
              <w:t>2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dysków 2TB - 15 sztuk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A413BE" w:rsidRPr="00175965" w:rsidRDefault="00A413BE" w:rsidP="00175965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Miodowa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7F</w:t>
            </w:r>
          </w:p>
          <w:p w:rsidR="00A413BE" w:rsidRPr="00175965" w:rsidRDefault="00A413BE" w:rsidP="001759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42-274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BE" w:rsidRPr="00175965" w:rsidRDefault="00A413BE" w:rsidP="001759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3BE" w:rsidRPr="00175965" w:rsidRDefault="00A413BE" w:rsidP="001759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100,00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2 - Dostawa dysków 2TB - 15 sztuk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175965">
              <w:rPr>
                <w:rFonts w:ascii="Arial" w:hAnsi="Arial" w:cs="Arial"/>
                <w:b/>
                <w:bCs/>
              </w:rPr>
              <w:t>her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Porębskiego 28/17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- 95.86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95,86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2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dysków 2TB - 15 sztuk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l</w:t>
            </w:r>
            <w:r w:rsidRPr="0017596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42-216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- 93.33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93,33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2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dysków 2TB - 15 sztuk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Tatarska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30-103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- 79.61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79,61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9 sztuk monitorów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l</w:t>
            </w:r>
            <w:r w:rsidRPr="0017596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100,00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9 sztuk monitorów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Tatarska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30-103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- 94.99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94,99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9 sztuk monitorów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 xml:space="preserve">„ATABAJT” Roik, Słowik, Mazurkiewicz </w:t>
            </w:r>
            <w:r>
              <w:rPr>
                <w:rFonts w:ascii="Arial" w:hAnsi="Arial" w:cs="Arial"/>
                <w:b/>
                <w:bCs/>
              </w:rPr>
              <w:t>Spółka J</w:t>
            </w:r>
            <w:r w:rsidRPr="00175965">
              <w:rPr>
                <w:rFonts w:ascii="Arial" w:hAnsi="Arial" w:cs="Arial"/>
                <w:b/>
                <w:bCs/>
              </w:rPr>
              <w:t>awna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Kośnego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50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45-372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Opole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- 93.09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93,09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3 - Dostawa 9 sztuk monitorów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175965">
              <w:rPr>
                <w:rFonts w:ascii="Arial" w:hAnsi="Arial" w:cs="Arial"/>
                <w:b/>
                <w:bCs/>
              </w:rPr>
              <w:t>her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Porębskiego 28/17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- 77.50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77,50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lastRenderedPageBreak/>
              <w:t>3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9 sztuk monitorów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75965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175965">
              <w:rPr>
                <w:rFonts w:ascii="Arial" w:hAnsi="Arial" w:cs="Arial"/>
                <w:b/>
                <w:bCs/>
              </w:rPr>
              <w:t xml:space="preserve">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Juliusza Słowackiego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2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41-800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- 62.28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62,28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9 sztuk monitorów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Miodowa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7F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42-274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- 53.69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53,69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3 - Dostawa 9 sztuk monitorów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Piotr Migda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Opaczewska 7/16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02-368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0,00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monitora interaktywnego wraz z uchwytem montażowym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l</w:t>
            </w:r>
            <w:r w:rsidRPr="0017596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100,00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monitora interaktywnego wraz z uchwytem montażowym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75965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175965">
              <w:rPr>
                <w:rFonts w:ascii="Arial" w:hAnsi="Arial" w:cs="Arial"/>
                <w:b/>
                <w:bCs/>
              </w:rPr>
              <w:t xml:space="preserve">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Juliusza Słowackiego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2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41-800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- 78.28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78,28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monitora interaktywnego wraz z uchwytem montażowym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Tatarska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30-103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- 75.24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75,24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5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1 sztuki monitora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l</w:t>
            </w:r>
            <w:r w:rsidRPr="0017596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100,00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5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1 sztuki monitora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75965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175965">
              <w:rPr>
                <w:rFonts w:ascii="Arial" w:hAnsi="Arial" w:cs="Arial"/>
                <w:b/>
                <w:bCs/>
              </w:rPr>
              <w:t xml:space="preserve"> Sp</w:t>
            </w:r>
            <w:r>
              <w:rPr>
                <w:rFonts w:ascii="Arial" w:hAnsi="Arial" w:cs="Arial"/>
                <w:b/>
                <w:bCs/>
              </w:rPr>
              <w:t>. z o.o.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Juliusza Słowackiego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2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41-800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- 89.39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89,39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5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 xml:space="preserve">Dostawa 1 sztuki </w:t>
            </w:r>
            <w:r w:rsidRPr="00175965">
              <w:rPr>
                <w:rFonts w:ascii="Arial" w:hAnsi="Arial" w:cs="Arial"/>
              </w:rPr>
              <w:lastRenderedPageBreak/>
              <w:t>monitora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lastRenderedPageBreak/>
              <w:t>PROKOMP Paweł Prokopowicz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lastRenderedPageBreak/>
              <w:t>Miodowa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7F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42-274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lastRenderedPageBreak/>
              <w:t>1 - Cena - 71.95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71,95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5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1 sztuki monitora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>. z o.o.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Tatarska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30-103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- 44.70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44,70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6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2 sztuk identycznych komputerów przenośnych typu laptop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l</w:t>
            </w:r>
            <w:r w:rsidRPr="0017596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100,00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6 - Dostawa 2 sztuk identycznych komputerów przenośnych typu laptop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AJP Technology S</w:t>
            </w:r>
            <w:r w:rsidRPr="00175965">
              <w:rPr>
                <w:rFonts w:ascii="Arial" w:hAnsi="Arial" w:cs="Arial"/>
                <w:b/>
                <w:bCs/>
              </w:rPr>
              <w:t>p. z o.o.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Leopolda Staffa 1/11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30-069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- 99.25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99,25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6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2 sztuk identycznych komputerów przenośnych typu laptop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>. z o.o.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Tatarska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30-103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- 93.51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93,51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6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2 sztuk identycznych komputerów przenośnych typu laptop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75965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175965">
              <w:rPr>
                <w:rFonts w:ascii="Arial" w:hAnsi="Arial" w:cs="Arial"/>
                <w:b/>
                <w:bCs/>
              </w:rPr>
              <w:t xml:space="preserve">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Juliusza Słowackiego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2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41-800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- 73.47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73,47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7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2 sztuk identycznych komputerów stacjonarnych, 8 sztuk klawiatur oraz 8 sztuk myszy komputerowych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„ATABA</w:t>
            </w:r>
            <w:r>
              <w:rPr>
                <w:rFonts w:ascii="Arial" w:hAnsi="Arial" w:cs="Arial"/>
                <w:b/>
                <w:bCs/>
              </w:rPr>
              <w:t>JT” Roik, Słowik, Mazurkiewicz Spółka J</w:t>
            </w:r>
            <w:r w:rsidRPr="00175965">
              <w:rPr>
                <w:rFonts w:ascii="Arial" w:hAnsi="Arial" w:cs="Arial"/>
                <w:b/>
                <w:bCs/>
              </w:rPr>
              <w:t>awna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Kośnego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50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45-372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Opole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100,00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lastRenderedPageBreak/>
              <w:t>7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2 sztuk identycznych komputerów stacjonarnych, 8 sztuk klawiatur oraz 8 sztuk myszy komputerowych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Tatarska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5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30-103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- 80.81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80,81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7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2 sztuk identycznych komputerów stacjonarnych, 8 sztuk klawiatur oraz 8 sztuk myszy komputerowych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l</w:t>
            </w:r>
            <w:r w:rsidRPr="0017596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- 76.71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76,71</w:t>
            </w:r>
          </w:p>
        </w:tc>
      </w:tr>
      <w:tr w:rsidR="00EB7AD0" w:rsidRPr="00175965" w:rsidTr="00EB7AD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7</w:t>
            </w:r>
            <w:r w:rsidRPr="00175965">
              <w:rPr>
                <w:rFonts w:ascii="Arial" w:hAnsi="Arial" w:cs="Arial"/>
              </w:rPr>
              <w:t xml:space="preserve"> - </w:t>
            </w:r>
            <w:r w:rsidRPr="00175965">
              <w:rPr>
                <w:rFonts w:ascii="Arial" w:hAnsi="Arial" w:cs="Arial"/>
              </w:rPr>
              <w:t>Dostawa 2 sztuk identycznych komputerów stacjonarnych, 8 sztuk klawiatur oraz 8 sztuk myszy komputerowych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75965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175965">
              <w:rPr>
                <w:rFonts w:ascii="Arial" w:hAnsi="Arial" w:cs="Arial"/>
                <w:b/>
                <w:bCs/>
              </w:rPr>
              <w:t xml:space="preserve">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  <w:bookmarkStart w:id="1" w:name="_GoBack"/>
            <w:bookmarkEnd w:id="1"/>
          </w:p>
          <w:p w:rsidR="00EB7AD0" w:rsidRPr="00175965" w:rsidRDefault="00EB7AD0" w:rsidP="00EB7AD0">
            <w:pPr>
              <w:spacing w:line="360" w:lineRule="auto"/>
              <w:rPr>
                <w:rFonts w:ascii="Arial" w:hAnsi="Arial" w:cs="Arial"/>
              </w:rPr>
            </w:pPr>
            <w:r w:rsidRPr="00175965">
              <w:rPr>
                <w:rFonts w:ascii="Arial" w:hAnsi="Arial" w:cs="Arial"/>
              </w:rPr>
              <w:t>Juliusza Słowackiego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2</w:t>
            </w:r>
          </w:p>
          <w:p w:rsidR="00EB7AD0" w:rsidRPr="00175965" w:rsidRDefault="00EB7AD0" w:rsidP="00EB7A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41-800</w:t>
            </w:r>
            <w:r w:rsidRPr="00175965">
              <w:rPr>
                <w:rFonts w:ascii="Arial" w:hAnsi="Arial" w:cs="Arial"/>
              </w:rPr>
              <w:t xml:space="preserve"> </w:t>
            </w:r>
            <w:r w:rsidRPr="00175965">
              <w:rPr>
                <w:rFonts w:ascii="Arial" w:hAnsi="Arial" w:cs="Arial"/>
              </w:rPr>
              <w:t>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AD0" w:rsidRPr="00175965" w:rsidRDefault="00EB7AD0" w:rsidP="00EB7A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>1 - Cena - 57.44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AD0" w:rsidRPr="00175965" w:rsidRDefault="00EB7AD0" w:rsidP="00EB7A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5965">
              <w:rPr>
                <w:rFonts w:ascii="Arial" w:hAnsi="Arial" w:cs="Arial"/>
              </w:rPr>
              <w:t xml:space="preserve">  57,44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1759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3C7" w:rsidRDefault="003553C7">
      <w:r>
        <w:separator/>
      </w:r>
    </w:p>
  </w:endnote>
  <w:endnote w:type="continuationSeparator" w:id="0">
    <w:p w:rsidR="003553C7" w:rsidRDefault="00355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965" w:rsidRDefault="00175965" w:rsidP="0017596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75965" w:rsidRPr="009B2485" w:rsidTr="0082147A">
      <w:tc>
        <w:tcPr>
          <w:tcW w:w="0" w:type="auto"/>
          <w:vAlign w:val="center"/>
        </w:tcPr>
        <w:p w:rsidR="00175965" w:rsidRDefault="00175965" w:rsidP="0017596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175965" w:rsidRDefault="00175965" w:rsidP="00175965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175965" w:rsidRDefault="00175965" w:rsidP="0017596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175965" w:rsidRDefault="00175965" w:rsidP="00175965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175965" w:rsidRDefault="00175965" w:rsidP="0017596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175965" w:rsidRDefault="00175965" w:rsidP="00175965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175965" w:rsidRDefault="00175965" w:rsidP="0017596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175965" w:rsidRPr="009B2485" w:rsidRDefault="00175965" w:rsidP="00175965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3C7" w:rsidRDefault="003553C7">
      <w:r>
        <w:separator/>
      </w:r>
    </w:p>
  </w:footnote>
  <w:footnote w:type="continuationSeparator" w:id="0">
    <w:p w:rsidR="003553C7" w:rsidRDefault="00355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965" w:rsidRPr="0062295F" w:rsidRDefault="00175965" w:rsidP="001759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3C7"/>
    <w:rsid w:val="00022322"/>
    <w:rsid w:val="00042497"/>
    <w:rsid w:val="000C1E6F"/>
    <w:rsid w:val="000E4E56"/>
    <w:rsid w:val="00175965"/>
    <w:rsid w:val="001A1468"/>
    <w:rsid w:val="001B7815"/>
    <w:rsid w:val="00211A34"/>
    <w:rsid w:val="002B1E4F"/>
    <w:rsid w:val="002B6761"/>
    <w:rsid w:val="003445A0"/>
    <w:rsid w:val="003553C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413BE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7AD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DEB350E"/>
  <w15:chartTrackingRefBased/>
  <w15:docId w15:val="{85B3D305-93E5-453E-813F-C61F4676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17596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1301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2025-09-30T13:31:00Z</cp:lastPrinted>
  <dcterms:created xsi:type="dcterms:W3CDTF">2025-09-30T13:31:00Z</dcterms:created>
  <dcterms:modified xsi:type="dcterms:W3CDTF">2025-09-30T13:31:00Z</dcterms:modified>
</cp:coreProperties>
</file>