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40105F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40105F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40105F">
        <w:rPr>
          <w:rFonts w:ascii="Arial" w:hAnsi="Arial" w:cs="Arial"/>
        </w:rPr>
        <w:t>2025-09-30</w:t>
      </w:r>
    </w:p>
    <w:p w:rsidR="00081D13" w:rsidRPr="00353FDC" w:rsidRDefault="0040105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40105F">
        <w:rPr>
          <w:rFonts w:ascii="Arial" w:hAnsi="Arial" w:cs="Arial"/>
          <w:b/>
          <w:bCs/>
        </w:rPr>
        <w:t>Politechnika Częstochowska</w:t>
      </w:r>
    </w:p>
    <w:p w:rsidR="00081D13" w:rsidRPr="00353FDC" w:rsidRDefault="0040105F" w:rsidP="00081D13">
      <w:pPr>
        <w:spacing w:line="360" w:lineRule="auto"/>
        <w:ind w:right="3969"/>
        <w:rPr>
          <w:rFonts w:ascii="Arial" w:hAnsi="Arial" w:cs="Arial"/>
        </w:rPr>
      </w:pPr>
      <w:r w:rsidRPr="0040105F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40105F">
        <w:rPr>
          <w:rFonts w:ascii="Arial" w:hAnsi="Arial" w:cs="Arial"/>
        </w:rPr>
        <w:t>69</w:t>
      </w:r>
    </w:p>
    <w:p w:rsidR="00081D13" w:rsidRPr="00353FDC" w:rsidRDefault="0040105F" w:rsidP="00081D13">
      <w:pPr>
        <w:ind w:right="3969"/>
        <w:rPr>
          <w:rFonts w:ascii="Arial" w:hAnsi="Arial" w:cs="Arial"/>
        </w:rPr>
      </w:pPr>
      <w:r w:rsidRPr="0040105F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40105F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40105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0105F">
              <w:rPr>
                <w:rFonts w:ascii="Arial" w:hAnsi="Arial" w:cs="Arial"/>
                <w:bCs/>
              </w:rPr>
              <w:t xml:space="preserve">Dostawa 17 szt. komputerów typu </w:t>
            </w:r>
            <w:proofErr w:type="spellStart"/>
            <w:r w:rsidRPr="0040105F">
              <w:rPr>
                <w:rFonts w:ascii="Arial" w:hAnsi="Arial" w:cs="Arial"/>
                <w:bCs/>
              </w:rPr>
              <w:t>All</w:t>
            </w:r>
            <w:proofErr w:type="spellEnd"/>
            <w:r w:rsidRPr="0040105F">
              <w:rPr>
                <w:rFonts w:ascii="Arial" w:hAnsi="Arial" w:cs="Arial"/>
                <w:bCs/>
              </w:rPr>
              <w:t>-In-One do filii Politechniki Częstochowskiej w Zawierciu</w:t>
            </w:r>
          </w:p>
        </w:tc>
      </w:tr>
      <w:tr w:rsidR="0040105F" w:rsidRPr="00353FDC" w:rsidTr="00770EC4">
        <w:tc>
          <w:tcPr>
            <w:tcW w:w="2269" w:type="dxa"/>
            <w:shd w:val="clear" w:color="auto" w:fill="auto"/>
          </w:tcPr>
          <w:p w:rsidR="0040105F" w:rsidRPr="00353FDC" w:rsidRDefault="0040105F" w:rsidP="00770E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0105F" w:rsidRPr="00353FDC" w:rsidRDefault="0040105F" w:rsidP="00770E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0105F">
              <w:rPr>
                <w:rFonts w:ascii="Arial" w:hAnsi="Arial" w:cs="Arial"/>
                <w:bCs/>
              </w:rPr>
              <w:t>RZ-DZP.261.13.2025.MM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40105F" w:rsidRPr="0040105F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40105F" w:rsidRPr="0040105F">
        <w:rPr>
          <w:rFonts w:ascii="Arial" w:hAnsi="Arial" w:cs="Arial"/>
        </w:rPr>
        <w:t>(</w:t>
      </w:r>
      <w:proofErr w:type="spellStart"/>
      <w:r w:rsidR="0040105F" w:rsidRPr="0040105F">
        <w:rPr>
          <w:rFonts w:ascii="Arial" w:hAnsi="Arial" w:cs="Arial"/>
        </w:rPr>
        <w:t>t.j</w:t>
      </w:r>
      <w:proofErr w:type="spellEnd"/>
      <w:r w:rsidR="0040105F" w:rsidRPr="0040105F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0105F" w:rsidRPr="00E1738E" w:rsidTr="00770E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40105F" w:rsidRDefault="0040105F" w:rsidP="00770EC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0105F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40105F" w:rsidRPr="00AC1F4A" w:rsidRDefault="0040105F" w:rsidP="00770EC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0105F">
              <w:rPr>
                <w:rFonts w:ascii="Arial" w:hAnsi="Arial" w:cs="Arial"/>
                <w:bCs/>
              </w:rPr>
              <w:t>AL. NIEPODLEGŁOŚCI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0105F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40105F" w:rsidRPr="00E1738E" w:rsidRDefault="0040105F" w:rsidP="00770EC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40105F">
              <w:rPr>
                <w:rFonts w:ascii="Arial" w:hAnsi="Arial" w:cs="Arial"/>
                <w:bCs/>
              </w:rPr>
              <w:t>42-216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0105F">
              <w:rPr>
                <w:rFonts w:ascii="Arial" w:hAnsi="Arial" w:cs="Arial"/>
                <w:bCs/>
              </w:rPr>
              <w:t>CZĘSTOCHOWA</w:t>
            </w:r>
          </w:p>
          <w:p w:rsidR="0040105F" w:rsidRPr="00BC506C" w:rsidRDefault="0040105F" w:rsidP="00770EC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40105F">
              <w:rPr>
                <w:rFonts w:ascii="Arial" w:hAnsi="Arial" w:cs="Arial"/>
                <w:b/>
              </w:rPr>
              <w:t>69 839.40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40105F" w:rsidRPr="00E1738E" w:rsidRDefault="0040105F" w:rsidP="00770EC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40105F" w:rsidRPr="00E1738E" w:rsidRDefault="0040105F" w:rsidP="00770EC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40105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953"/>
        <w:gridCol w:w="1560"/>
        <w:gridCol w:w="1701"/>
      </w:tblGrid>
      <w:tr w:rsidR="00000960" w:rsidRPr="00000960" w:rsidTr="0000096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00960" w:rsidRPr="00000960" w:rsidRDefault="00000960" w:rsidP="000009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00096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953" w:type="dxa"/>
            <w:shd w:val="clear" w:color="auto" w:fill="F2F2F2"/>
            <w:vAlign w:val="center"/>
          </w:tcPr>
          <w:p w:rsidR="00000960" w:rsidRPr="00000960" w:rsidRDefault="00000960" w:rsidP="000009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096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000960" w:rsidRPr="00000960" w:rsidRDefault="00000960" w:rsidP="0000096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0096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000960" w:rsidRPr="00000960" w:rsidRDefault="00000960" w:rsidP="000009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096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00960" w:rsidRPr="00000960" w:rsidTr="00000960">
        <w:tc>
          <w:tcPr>
            <w:tcW w:w="851" w:type="dxa"/>
            <w:vAlign w:val="center"/>
          </w:tcPr>
          <w:p w:rsidR="00000960" w:rsidRPr="00000960" w:rsidRDefault="00000960" w:rsidP="000009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09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53" w:type="dxa"/>
            <w:vAlign w:val="center"/>
          </w:tcPr>
          <w:p w:rsidR="00000960" w:rsidRPr="00000960" w:rsidRDefault="00000960" w:rsidP="0000096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00960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000960" w:rsidRPr="00000960" w:rsidRDefault="00000960" w:rsidP="0000096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00960"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  <w:r w:rsidRPr="0000096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000960">
              <w:rPr>
                <w:rFonts w:ascii="Arial" w:hAnsi="Arial" w:cs="Arial"/>
                <w:bCs/>
                <w:sz w:val="24"/>
                <w:szCs w:val="24"/>
              </w:rPr>
              <w:t>41</w:t>
            </w:r>
            <w:r w:rsidRPr="0000096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000960" w:rsidRPr="00000960" w:rsidRDefault="00000960" w:rsidP="0000096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00960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00096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000960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560" w:type="dxa"/>
            <w:vAlign w:val="center"/>
          </w:tcPr>
          <w:p w:rsidR="00000960" w:rsidRPr="00000960" w:rsidRDefault="00000960" w:rsidP="000009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096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000960" w:rsidRPr="00000960" w:rsidRDefault="00000960" w:rsidP="000009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GoBack"/>
            <w:bookmarkEnd w:id="3"/>
            <w:r w:rsidRPr="0000096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000960" w:rsidRPr="00000960" w:rsidTr="00000960">
        <w:tc>
          <w:tcPr>
            <w:tcW w:w="851" w:type="dxa"/>
            <w:vAlign w:val="center"/>
          </w:tcPr>
          <w:p w:rsidR="00000960" w:rsidRPr="00000960" w:rsidRDefault="00000960" w:rsidP="000009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096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53" w:type="dxa"/>
            <w:vAlign w:val="center"/>
          </w:tcPr>
          <w:p w:rsidR="00000960" w:rsidRPr="00000960" w:rsidRDefault="00000960" w:rsidP="0000096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00960">
              <w:rPr>
                <w:rFonts w:ascii="Arial" w:hAnsi="Arial" w:cs="Arial"/>
                <w:b/>
                <w:sz w:val="24"/>
                <w:szCs w:val="24"/>
              </w:rPr>
              <w:t>e-Tech Jacek Sójka Spółka Jawna</w:t>
            </w:r>
          </w:p>
          <w:p w:rsidR="00000960" w:rsidRPr="00000960" w:rsidRDefault="00000960" w:rsidP="0000096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00960">
              <w:rPr>
                <w:rFonts w:ascii="Arial" w:hAnsi="Arial" w:cs="Arial"/>
                <w:bCs/>
                <w:sz w:val="24"/>
                <w:szCs w:val="24"/>
              </w:rPr>
              <w:t>Nowa</w:t>
            </w:r>
            <w:r w:rsidRPr="0000096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000960">
              <w:rPr>
                <w:rFonts w:ascii="Arial" w:hAnsi="Arial" w:cs="Arial"/>
                <w:bCs/>
                <w:sz w:val="24"/>
                <w:szCs w:val="24"/>
              </w:rPr>
              <w:t>29/31/4</w:t>
            </w:r>
          </w:p>
          <w:p w:rsidR="00000960" w:rsidRPr="00000960" w:rsidRDefault="00000960" w:rsidP="0000096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00960">
              <w:rPr>
                <w:rFonts w:ascii="Arial" w:hAnsi="Arial" w:cs="Arial"/>
                <w:bCs/>
                <w:sz w:val="24"/>
                <w:szCs w:val="24"/>
              </w:rPr>
              <w:t>90-030</w:t>
            </w:r>
            <w:r w:rsidRPr="0000096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000960">
              <w:rPr>
                <w:rFonts w:ascii="Arial" w:hAnsi="Arial" w:cs="Arial"/>
                <w:bCs/>
                <w:sz w:val="24"/>
                <w:szCs w:val="24"/>
              </w:rPr>
              <w:t>Łódź</w:t>
            </w:r>
          </w:p>
        </w:tc>
        <w:tc>
          <w:tcPr>
            <w:tcW w:w="1560" w:type="dxa"/>
            <w:vAlign w:val="center"/>
          </w:tcPr>
          <w:p w:rsidR="00000960" w:rsidRPr="00000960" w:rsidRDefault="00000960" w:rsidP="000009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0960">
              <w:rPr>
                <w:rFonts w:ascii="Arial" w:hAnsi="Arial" w:cs="Arial"/>
                <w:sz w:val="24"/>
                <w:szCs w:val="24"/>
              </w:rPr>
              <w:t xml:space="preserve">  98,85</w:t>
            </w:r>
          </w:p>
        </w:tc>
        <w:tc>
          <w:tcPr>
            <w:tcW w:w="1701" w:type="dxa"/>
            <w:vAlign w:val="center"/>
          </w:tcPr>
          <w:p w:rsidR="00000960" w:rsidRPr="00000960" w:rsidRDefault="00000960" w:rsidP="0000096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0960">
              <w:rPr>
                <w:rFonts w:ascii="Arial" w:hAnsi="Arial" w:cs="Arial"/>
                <w:sz w:val="24"/>
                <w:szCs w:val="24"/>
              </w:rPr>
              <w:t xml:space="preserve">  98,85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009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FAA" w:rsidRDefault="00331FAA">
      <w:r>
        <w:separator/>
      </w:r>
    </w:p>
  </w:endnote>
  <w:endnote w:type="continuationSeparator" w:id="0">
    <w:p w:rsidR="00331FAA" w:rsidRDefault="00331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05F" w:rsidRDefault="004010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960" w:rsidRDefault="00000960" w:rsidP="00000960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000960" w:rsidRPr="009B2485" w:rsidTr="00770EC4">
      <w:tc>
        <w:tcPr>
          <w:tcW w:w="0" w:type="auto"/>
          <w:vAlign w:val="center"/>
        </w:tcPr>
        <w:p w:rsidR="00000960" w:rsidRDefault="00000960" w:rsidP="00000960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000960" w:rsidRDefault="00000960" w:rsidP="00000960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000960" w:rsidRDefault="00000960" w:rsidP="00000960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000960" w:rsidRDefault="00000960" w:rsidP="00000960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000960" w:rsidRDefault="00000960" w:rsidP="00000960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000960" w:rsidRDefault="00000960" w:rsidP="00000960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000960" w:rsidRDefault="00000960" w:rsidP="00000960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00960" w:rsidRPr="009B2485" w:rsidRDefault="00000960" w:rsidP="00000960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05F" w:rsidRDefault="004010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FAA" w:rsidRDefault="00331FAA">
      <w:r>
        <w:separator/>
      </w:r>
    </w:p>
  </w:footnote>
  <w:footnote w:type="continuationSeparator" w:id="0">
    <w:p w:rsidR="00331FAA" w:rsidRDefault="00331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05F" w:rsidRDefault="004010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960" w:rsidRPr="0062295F" w:rsidRDefault="00000960" w:rsidP="0000096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0105F" w:rsidRDefault="004010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05F" w:rsidRDefault="004010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1FAA"/>
    <w:rsid w:val="0000096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31FAA"/>
    <w:rsid w:val="003445A0"/>
    <w:rsid w:val="003A0AFC"/>
    <w:rsid w:val="003D611C"/>
    <w:rsid w:val="0040105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E9D6C4F"/>
  <w15:chartTrackingRefBased/>
  <w15:docId w15:val="{9FA333C9-E781-4592-9090-29DA5F3C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00960"/>
    <w:rPr>
      <w:sz w:val="24"/>
      <w:szCs w:val="24"/>
    </w:rPr>
  </w:style>
  <w:style w:type="paragraph" w:styleId="Bezodstpw">
    <w:name w:val="No Spacing"/>
    <w:uiPriority w:val="1"/>
    <w:qFormat/>
    <w:rsid w:val="0000096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2025-09-30T13:09:00Z</cp:lastPrinted>
  <dcterms:created xsi:type="dcterms:W3CDTF">2025-09-30T13:09:00Z</dcterms:created>
  <dcterms:modified xsi:type="dcterms:W3CDTF">2025-09-30T13:09:00Z</dcterms:modified>
</cp:coreProperties>
</file>