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D602DE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D602DE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D602DE">
        <w:rPr>
          <w:rFonts w:ascii="Arial" w:hAnsi="Arial" w:cs="Arial"/>
        </w:rPr>
        <w:t>2025-09-30</w:t>
      </w:r>
    </w:p>
    <w:p w:rsidR="00081D13" w:rsidRPr="00353FDC" w:rsidRDefault="00D602DE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D602DE">
        <w:rPr>
          <w:rFonts w:ascii="Arial" w:hAnsi="Arial" w:cs="Arial"/>
          <w:b/>
          <w:bCs/>
        </w:rPr>
        <w:t>Politechnika Częstochowska</w:t>
      </w:r>
    </w:p>
    <w:p w:rsidR="00081D13" w:rsidRPr="00353FDC" w:rsidRDefault="00D602DE" w:rsidP="00081D13">
      <w:pPr>
        <w:spacing w:line="360" w:lineRule="auto"/>
        <w:ind w:right="3969"/>
        <w:rPr>
          <w:rFonts w:ascii="Arial" w:hAnsi="Arial" w:cs="Arial"/>
        </w:rPr>
      </w:pPr>
      <w:r w:rsidRPr="00D602DE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D602DE">
        <w:rPr>
          <w:rFonts w:ascii="Arial" w:hAnsi="Arial" w:cs="Arial"/>
        </w:rPr>
        <w:t>69</w:t>
      </w:r>
    </w:p>
    <w:p w:rsidR="00081D13" w:rsidRPr="00353FDC" w:rsidRDefault="00D602DE" w:rsidP="00081D13">
      <w:pPr>
        <w:ind w:right="3969"/>
        <w:rPr>
          <w:rFonts w:ascii="Arial" w:hAnsi="Arial" w:cs="Arial"/>
        </w:rPr>
      </w:pPr>
      <w:r w:rsidRPr="00D602DE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D602DE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bCs/>
          <w:sz w:val="18"/>
          <w:szCs w:val="18"/>
        </w:rPr>
      </w:pPr>
    </w:p>
    <w:p w:rsidR="00006F41" w:rsidRDefault="00006F41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D602DE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602DE">
              <w:rPr>
                <w:rFonts w:ascii="Arial" w:hAnsi="Arial" w:cs="Arial"/>
                <w:bCs/>
              </w:rPr>
              <w:t>Dostawa notebooka dla Katedry Maszyn Cieplnych Politechniki Częstochowskiej</w:t>
            </w:r>
          </w:p>
        </w:tc>
      </w:tr>
      <w:tr w:rsidR="00D602DE" w:rsidRPr="00353FDC" w:rsidTr="00332C31">
        <w:tc>
          <w:tcPr>
            <w:tcW w:w="2269" w:type="dxa"/>
            <w:shd w:val="clear" w:color="auto" w:fill="auto"/>
          </w:tcPr>
          <w:p w:rsidR="00D602DE" w:rsidRPr="00353FDC" w:rsidRDefault="00D602DE" w:rsidP="00332C3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D602DE" w:rsidRPr="00353FDC" w:rsidRDefault="00D602DE" w:rsidP="00332C3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602DE">
              <w:rPr>
                <w:rFonts w:ascii="Arial" w:hAnsi="Arial" w:cs="Arial"/>
                <w:bCs/>
              </w:rPr>
              <w:t>RZ-DZP.262.9.2025.MM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D602DE" w:rsidRPr="00D602DE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D602DE" w:rsidRPr="00D602DE">
        <w:rPr>
          <w:rFonts w:ascii="Arial" w:hAnsi="Arial" w:cs="Arial"/>
        </w:rPr>
        <w:t>(</w:t>
      </w:r>
      <w:proofErr w:type="spellStart"/>
      <w:r w:rsidR="00D602DE" w:rsidRPr="00D602DE">
        <w:rPr>
          <w:rFonts w:ascii="Arial" w:hAnsi="Arial" w:cs="Arial"/>
        </w:rPr>
        <w:t>t.j</w:t>
      </w:r>
      <w:proofErr w:type="spellEnd"/>
      <w:r w:rsidR="00D602DE" w:rsidRPr="00D602DE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602DE" w:rsidRPr="00E1738E" w:rsidTr="00332C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D602DE" w:rsidRDefault="00D602DE" w:rsidP="00332C31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602DE">
              <w:rPr>
                <w:rFonts w:ascii="Arial" w:hAnsi="Arial" w:cs="Arial"/>
                <w:b/>
              </w:rPr>
              <w:lastRenderedPageBreak/>
              <w:t xml:space="preserve">AJP Technology </w:t>
            </w:r>
            <w:r w:rsidR="00006F41">
              <w:rPr>
                <w:rFonts w:ascii="Arial" w:hAnsi="Arial" w:cs="Arial"/>
                <w:b/>
              </w:rPr>
              <w:t>S</w:t>
            </w:r>
            <w:r w:rsidRPr="00D602DE">
              <w:rPr>
                <w:rFonts w:ascii="Arial" w:hAnsi="Arial" w:cs="Arial"/>
                <w:b/>
              </w:rPr>
              <w:t>p. z o.o.</w:t>
            </w:r>
          </w:p>
          <w:p w:rsidR="00D602DE" w:rsidRPr="00AC1F4A" w:rsidRDefault="00D602DE" w:rsidP="00332C31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602DE">
              <w:rPr>
                <w:rFonts w:ascii="Arial" w:hAnsi="Arial" w:cs="Arial"/>
                <w:bCs/>
              </w:rPr>
              <w:t>Leopolda Staffa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602DE">
              <w:rPr>
                <w:rFonts w:ascii="Arial" w:hAnsi="Arial" w:cs="Arial"/>
                <w:bCs/>
              </w:rPr>
              <w:t>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602DE">
              <w:rPr>
                <w:rFonts w:ascii="Arial" w:hAnsi="Arial" w:cs="Arial"/>
                <w:bCs/>
              </w:rPr>
              <w:t>/11</w:t>
            </w:r>
          </w:p>
          <w:p w:rsidR="00D602DE" w:rsidRPr="00E1738E" w:rsidRDefault="00D602DE" w:rsidP="00332C31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D602DE">
              <w:rPr>
                <w:rFonts w:ascii="Arial" w:hAnsi="Arial" w:cs="Arial"/>
                <w:bCs/>
              </w:rPr>
              <w:t>30-069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602DE">
              <w:rPr>
                <w:rFonts w:ascii="Arial" w:hAnsi="Arial" w:cs="Arial"/>
                <w:bCs/>
              </w:rPr>
              <w:t>Kraków</w:t>
            </w:r>
          </w:p>
          <w:p w:rsidR="00D602DE" w:rsidRPr="00BC506C" w:rsidRDefault="00D602DE" w:rsidP="00332C31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D602DE">
              <w:rPr>
                <w:rFonts w:ascii="Arial" w:hAnsi="Arial" w:cs="Arial"/>
                <w:b/>
              </w:rPr>
              <w:t>10 734.21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D602DE" w:rsidRPr="00E1738E" w:rsidRDefault="00D602DE" w:rsidP="00332C31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006F41" w:rsidRDefault="00D602DE" w:rsidP="00332C3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D602DE">
              <w:rPr>
                <w:rFonts w:ascii="Arial" w:hAnsi="Arial" w:cs="Arial"/>
              </w:rPr>
              <w:t>Wybrana oferta jest ofertą najkorzystniejszą, a jednocześnie jedyną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  <w:p w:rsidR="00006F41" w:rsidRPr="00006F41" w:rsidRDefault="00006F41" w:rsidP="00006F41"/>
          <w:p w:rsidR="00006F41" w:rsidRPr="00006F41" w:rsidRDefault="00006F41" w:rsidP="00006F41"/>
          <w:p w:rsidR="00D602DE" w:rsidRPr="00006F41" w:rsidRDefault="00D602DE" w:rsidP="00006F41">
            <w:bookmarkStart w:id="2" w:name="_GoBack"/>
            <w:bookmarkEnd w:id="2"/>
          </w:p>
        </w:tc>
      </w:tr>
    </w:tbl>
    <w:p w:rsidR="00081D13" w:rsidRPr="00006F41" w:rsidRDefault="00081D13" w:rsidP="00006F41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006F41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006F41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536"/>
        <w:gridCol w:w="2693"/>
        <w:gridCol w:w="1843"/>
      </w:tblGrid>
      <w:tr w:rsidR="00006F41" w:rsidRPr="00006F41" w:rsidTr="00006F41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06F41" w:rsidRPr="00006F41" w:rsidRDefault="00006F41" w:rsidP="00006F4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006F41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006F41" w:rsidRPr="00006F41" w:rsidRDefault="00006F41" w:rsidP="00006F4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6F41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:rsidR="00006F41" w:rsidRPr="00006F41" w:rsidRDefault="00006F41" w:rsidP="00006F41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06F41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006F41" w:rsidRPr="00006F41" w:rsidRDefault="00006F41" w:rsidP="00006F4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6F41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006F41" w:rsidRPr="00006F41" w:rsidTr="00006F41">
        <w:tc>
          <w:tcPr>
            <w:tcW w:w="851" w:type="dxa"/>
            <w:vAlign w:val="center"/>
          </w:tcPr>
          <w:p w:rsidR="00006F41" w:rsidRPr="00006F41" w:rsidRDefault="00006F41" w:rsidP="00006F4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6F4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006F41" w:rsidRPr="00006F41" w:rsidRDefault="00006F41" w:rsidP="00006F41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06F41">
              <w:rPr>
                <w:rFonts w:ascii="Arial" w:hAnsi="Arial" w:cs="Arial"/>
                <w:b/>
                <w:sz w:val="24"/>
                <w:szCs w:val="24"/>
              </w:rPr>
              <w:t>AJP Technology Sp. z o.o.</w:t>
            </w:r>
          </w:p>
          <w:p w:rsidR="00006F41" w:rsidRPr="00006F41" w:rsidRDefault="00006F41" w:rsidP="00006F41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06F41">
              <w:rPr>
                <w:rFonts w:ascii="Arial" w:hAnsi="Arial" w:cs="Arial"/>
                <w:bCs/>
                <w:sz w:val="24"/>
                <w:szCs w:val="24"/>
              </w:rPr>
              <w:t>Leopolda Staffa</w:t>
            </w:r>
            <w:r w:rsidRPr="00006F4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006F41"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Pr="00006F4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006F41">
              <w:rPr>
                <w:rFonts w:ascii="Arial" w:hAnsi="Arial" w:cs="Arial"/>
                <w:bCs/>
                <w:sz w:val="24"/>
                <w:szCs w:val="24"/>
              </w:rPr>
              <w:t>/11</w:t>
            </w:r>
          </w:p>
          <w:p w:rsidR="00006F41" w:rsidRPr="00006F41" w:rsidRDefault="00006F41" w:rsidP="00006F41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006F41">
              <w:rPr>
                <w:rFonts w:ascii="Arial" w:hAnsi="Arial" w:cs="Arial"/>
                <w:bCs/>
                <w:sz w:val="24"/>
                <w:szCs w:val="24"/>
              </w:rPr>
              <w:t>30-069</w:t>
            </w:r>
            <w:r w:rsidRPr="00006F41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006F41">
              <w:rPr>
                <w:rFonts w:ascii="Arial" w:hAnsi="Arial" w:cs="Arial"/>
                <w:bCs/>
                <w:sz w:val="24"/>
                <w:szCs w:val="24"/>
              </w:rPr>
              <w:t>Kraków</w:t>
            </w:r>
          </w:p>
        </w:tc>
        <w:tc>
          <w:tcPr>
            <w:tcW w:w="2693" w:type="dxa"/>
            <w:vAlign w:val="center"/>
          </w:tcPr>
          <w:p w:rsidR="00006F41" w:rsidRPr="00006F41" w:rsidRDefault="00006F41" w:rsidP="00006F4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6F4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006F41" w:rsidRPr="00006F41" w:rsidRDefault="00006F41" w:rsidP="00006F41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6F41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006F4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A91" w:rsidRDefault="00B56A91">
      <w:r>
        <w:separator/>
      </w:r>
    </w:p>
  </w:endnote>
  <w:endnote w:type="continuationSeparator" w:id="0">
    <w:p w:rsidR="00B56A91" w:rsidRDefault="00B56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2DE" w:rsidRDefault="00D602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F41" w:rsidRDefault="00006F41" w:rsidP="00006F41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006F41" w:rsidRPr="009B2485" w:rsidTr="00332C31">
      <w:tc>
        <w:tcPr>
          <w:tcW w:w="0" w:type="auto"/>
          <w:vAlign w:val="center"/>
        </w:tcPr>
        <w:p w:rsidR="00006F41" w:rsidRDefault="00006F41" w:rsidP="00006F41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006F41" w:rsidRDefault="00006F41" w:rsidP="00006F41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006F41" w:rsidRDefault="00006F41" w:rsidP="00006F41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006F41" w:rsidRDefault="00006F41" w:rsidP="00006F41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006F41" w:rsidRDefault="00006F41" w:rsidP="00006F41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006F41" w:rsidRDefault="00006F41" w:rsidP="00006F41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006F41" w:rsidRDefault="00006F41" w:rsidP="00006F41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006F41" w:rsidRPr="009B2485" w:rsidRDefault="00006F41" w:rsidP="00006F41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2DE" w:rsidRDefault="00D602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A91" w:rsidRDefault="00B56A91">
      <w:r>
        <w:separator/>
      </w:r>
    </w:p>
  </w:footnote>
  <w:footnote w:type="continuationSeparator" w:id="0">
    <w:p w:rsidR="00B56A91" w:rsidRDefault="00B56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2DE" w:rsidRDefault="00D602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F41" w:rsidRPr="0062295F" w:rsidRDefault="00006F41" w:rsidP="00006F4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602DE" w:rsidRDefault="00D602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2DE" w:rsidRDefault="00D602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6A91"/>
    <w:rsid w:val="00005838"/>
    <w:rsid w:val="00006F41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56A91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02DE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60E8A26"/>
  <w15:chartTrackingRefBased/>
  <w15:docId w15:val="{9D74B65C-0F69-4268-9282-7171D4A75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006F41"/>
    <w:rPr>
      <w:sz w:val="24"/>
      <w:szCs w:val="24"/>
    </w:rPr>
  </w:style>
  <w:style w:type="paragraph" w:styleId="Bezodstpw">
    <w:name w:val="No Spacing"/>
    <w:uiPriority w:val="1"/>
    <w:qFormat/>
    <w:rsid w:val="00006F4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191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2025-09-30T13:02:00Z</cp:lastPrinted>
  <dcterms:created xsi:type="dcterms:W3CDTF">2025-09-30T13:02:00Z</dcterms:created>
  <dcterms:modified xsi:type="dcterms:W3CDTF">2025-09-30T13:02:00Z</dcterms:modified>
</cp:coreProperties>
</file>