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A79E5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F0865" w:rsidRPr="00DF0865">
        <w:rPr>
          <w:rFonts w:ascii="Arial" w:hAnsi="Arial" w:cs="Arial"/>
          <w:b/>
          <w:sz w:val="24"/>
          <w:szCs w:val="24"/>
        </w:rPr>
        <w:t>CRZP/182/2025/AZP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F0865" w:rsidRPr="00DF086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F0865" w:rsidRPr="00DF086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F0865" w:rsidRPr="00DF086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F0865" w:rsidRPr="00DF086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F0865" w:rsidRPr="00DF086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F0865" w:rsidTr="003F01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F0865" w:rsidRDefault="00DF0865" w:rsidP="003F01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F0865" w:rsidRDefault="00DF0865" w:rsidP="003F01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F086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F086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F086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F0865" w:rsidRDefault="00DF0865" w:rsidP="003F01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F0865" w:rsidRDefault="00DF0865" w:rsidP="003F01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F0865" w:rsidRDefault="00DF0865" w:rsidP="003F01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F086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F0865">
        <w:rPr>
          <w:rFonts w:ascii="Arial" w:hAnsi="Arial" w:cs="Arial"/>
          <w:b/>
          <w:sz w:val="24"/>
          <w:szCs w:val="24"/>
        </w:rPr>
        <w:t>Opieka techniczna nad elektronicznymi systemami DSO i SAP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F0865" w:rsidRPr="00DF086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F08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F0865" w:rsidTr="00DF08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86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F0865" w:rsidRDefault="007E3F27" w:rsidP="003F01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3F27">
              <w:rPr>
                <w:rFonts w:ascii="Arial" w:hAnsi="Arial" w:cs="Arial"/>
                <w:sz w:val="24"/>
                <w:szCs w:val="24"/>
              </w:rPr>
              <w:t xml:space="preserve">Zamawiający uzna powyższy warunek za spełniony, jeśli Wykonawca wykaże, że posiada ubezpieczenie od odpowiedzialności cywilnej w </w:t>
            </w:r>
            <w:r w:rsidRPr="007E3F27">
              <w:rPr>
                <w:rFonts w:ascii="Arial" w:hAnsi="Arial" w:cs="Arial"/>
                <w:sz w:val="24"/>
                <w:szCs w:val="24"/>
              </w:rPr>
              <w:lastRenderedPageBreak/>
              <w:t>zakresie prowadzonej działalności związanej z przedmiotem zamówienia na kwotę co najmniej 150 000,00 PLN.</w:t>
            </w:r>
          </w:p>
        </w:tc>
      </w:tr>
      <w:tr w:rsidR="00DF0865" w:rsidTr="00DF08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86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F0865" w:rsidRDefault="00DF0865" w:rsidP="002C07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t>Wykonawca spełni warunek jeżeli wykaże, że posiada</w:t>
            </w:r>
            <w:r w:rsidR="002C07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0865">
              <w:rPr>
                <w:rFonts w:ascii="Arial" w:hAnsi="Arial" w:cs="Arial"/>
                <w:sz w:val="24"/>
                <w:szCs w:val="24"/>
              </w:rPr>
              <w:t>certyfikat ISO 9001</w:t>
            </w:r>
            <w:r w:rsidR="002C0754">
              <w:rPr>
                <w:rFonts w:ascii="Arial" w:hAnsi="Arial" w:cs="Arial"/>
                <w:sz w:val="24"/>
                <w:szCs w:val="24"/>
              </w:rPr>
              <w:t>.</w:t>
            </w:r>
            <w:bookmarkStart w:id="1" w:name="_GoBack"/>
            <w:bookmarkEnd w:id="1"/>
          </w:p>
        </w:tc>
      </w:tr>
      <w:tr w:rsidR="00DF0865" w:rsidTr="00DF08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86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F0865" w:rsidRDefault="00DF0865" w:rsidP="003F01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F0865" w:rsidTr="00DF08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65" w:rsidRDefault="00DF0865" w:rsidP="003F01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86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F0865" w:rsidRDefault="00DF0865" w:rsidP="003F01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8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025C67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353" w:rsidRDefault="00373353" w:rsidP="00E4548F">
      <w:pPr>
        <w:spacing w:after="0" w:line="240" w:lineRule="auto"/>
      </w:pPr>
      <w:r>
        <w:separator/>
      </w:r>
    </w:p>
  </w:endnote>
  <w:endnote w:type="continuationSeparator" w:id="0">
    <w:p w:rsidR="00373353" w:rsidRDefault="0037335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865" w:rsidRDefault="00DF08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865" w:rsidRDefault="00DF08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865" w:rsidRDefault="00DF08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353" w:rsidRDefault="00373353" w:rsidP="00E4548F">
      <w:pPr>
        <w:spacing w:after="0" w:line="240" w:lineRule="auto"/>
      </w:pPr>
      <w:r>
        <w:separator/>
      </w:r>
    </w:p>
  </w:footnote>
  <w:footnote w:type="continuationSeparator" w:id="0">
    <w:p w:rsidR="00373353" w:rsidRDefault="0037335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865" w:rsidRDefault="00DF0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865" w:rsidRDefault="00DF0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865" w:rsidRDefault="00DF08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353"/>
    <w:rsid w:val="00025C67"/>
    <w:rsid w:val="002621C4"/>
    <w:rsid w:val="002C0754"/>
    <w:rsid w:val="00373353"/>
    <w:rsid w:val="007B107C"/>
    <w:rsid w:val="007C7D43"/>
    <w:rsid w:val="007E3F27"/>
    <w:rsid w:val="00843802"/>
    <w:rsid w:val="008750B3"/>
    <w:rsid w:val="00AA79E5"/>
    <w:rsid w:val="00C31816"/>
    <w:rsid w:val="00C964FD"/>
    <w:rsid w:val="00CA2A23"/>
    <w:rsid w:val="00DF0865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2013"/>
  <w15:chartTrackingRefBased/>
  <w15:docId w15:val="{4FBACC78-2D75-4187-9597-FE25F1E9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F0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086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F0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86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9E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2025-09-25T10:08:00Z</cp:lastPrinted>
  <dcterms:created xsi:type="dcterms:W3CDTF">2025-09-25T10:08:00Z</dcterms:created>
  <dcterms:modified xsi:type="dcterms:W3CDTF">2025-09-25T10:08:00Z</dcterms:modified>
</cp:coreProperties>
</file>