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442AB9">
        <w:rPr>
          <w:rFonts w:eastAsia="Times New Roman" w:cs="Calibri"/>
          <w:b/>
          <w:sz w:val="20"/>
          <w:szCs w:val="20"/>
          <w:lang w:eastAsia="pl-PL"/>
        </w:rPr>
        <w:t>183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65A40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CA6E94" w:rsidRPr="008C5474" w:rsidRDefault="00CA6E94" w:rsidP="00CA6E94">
      <w:pPr>
        <w:spacing w:before="120" w:line="360" w:lineRule="auto"/>
        <w:jc w:val="center"/>
        <w:rPr>
          <w:rFonts w:cs="Calibri"/>
        </w:rPr>
      </w:pPr>
      <w:r w:rsidRPr="008C5474">
        <w:rPr>
          <w:rFonts w:cs="Calibri"/>
          <w:b/>
        </w:rPr>
        <w:t>„</w:t>
      </w:r>
      <w:r w:rsidRPr="002A3FC0">
        <w:rPr>
          <w:rFonts w:cs="Calibri"/>
          <w:b/>
        </w:rPr>
        <w:t xml:space="preserve">Usługa szkolenia specjalistycznego w zakresie wykorzystania produktów z rodziny </w:t>
      </w:r>
      <w:proofErr w:type="spellStart"/>
      <w:r w:rsidRPr="002A3FC0">
        <w:rPr>
          <w:rFonts w:cs="Calibri"/>
          <w:b/>
        </w:rPr>
        <w:t>Ansys</w:t>
      </w:r>
      <w:proofErr w:type="spellEnd"/>
      <w:r w:rsidRPr="008C5474">
        <w:rPr>
          <w:rFonts w:cs="Calibri"/>
          <w:b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960"/>
        <w:gridCol w:w="2435"/>
        <w:gridCol w:w="3140"/>
        <w:gridCol w:w="1112"/>
      </w:tblGrid>
      <w:tr w:rsidR="00CA6E94" w:rsidRPr="002F5F74" w:rsidTr="00CA6E94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odbiorcy szkolenia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35" w:type="dxa"/>
          </w:tcPr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Prowadzący szkolenie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(imię i nazwisko)</w:t>
            </w: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(temat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przeprowadzonego 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szkolenia)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A6E94" w:rsidRPr="002F5F74" w:rsidTr="00CA6E94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A6E94" w:rsidRPr="002F5F74" w:rsidTr="00E535F5">
        <w:tc>
          <w:tcPr>
            <w:tcW w:w="9204" w:type="dxa"/>
            <w:gridSpan w:val="5"/>
          </w:tcPr>
          <w:p w:rsidR="00CA6E94" w:rsidRPr="00365A40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min.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>5 usług edukacyjnych</w:t>
            </w:r>
          </w:p>
        </w:tc>
      </w:tr>
      <w:tr w:rsidR="00CA6E94" w:rsidRPr="002F5F74" w:rsidTr="00CA6E94">
        <w:trPr>
          <w:trHeight w:val="817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A6E94">
        <w:trPr>
          <w:trHeight w:val="848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A6E94">
        <w:trPr>
          <w:trHeight w:val="699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A6E94">
        <w:trPr>
          <w:trHeight w:val="851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A6E94">
        <w:trPr>
          <w:trHeight w:val="835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112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CA6E9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2F5F74" w:rsidRDefault="006A461B" w:rsidP="00CA6E94">
      <w:pPr>
        <w:spacing w:after="0" w:line="240" w:lineRule="auto"/>
        <w:ind w:left="5529"/>
        <w:jc w:val="center"/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2F5F74" w:rsidSect="00365A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50" w:rsidRDefault="00787050">
      <w:pPr>
        <w:spacing w:after="0" w:line="240" w:lineRule="auto"/>
      </w:pPr>
      <w:r>
        <w:separator/>
      </w:r>
    </w:p>
  </w:endnote>
  <w:endnote w:type="continuationSeparator" w:id="0">
    <w:p w:rsidR="00787050" w:rsidRDefault="0078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66E2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66E2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66E2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50" w:rsidRDefault="00787050">
      <w:pPr>
        <w:spacing w:after="0" w:line="240" w:lineRule="auto"/>
      </w:pPr>
      <w:r>
        <w:separator/>
      </w:r>
    </w:p>
  </w:footnote>
  <w:footnote w:type="continuationSeparator" w:id="0">
    <w:p w:rsidR="00787050" w:rsidRDefault="00787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365A40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1" name="Obraz 1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C66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savePreviewPicture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149ED"/>
    <w:rsid w:val="00084773"/>
    <w:rsid w:val="000C0B9D"/>
    <w:rsid w:val="001079FB"/>
    <w:rsid w:val="001D1BF0"/>
    <w:rsid w:val="0024505C"/>
    <w:rsid w:val="002C16B6"/>
    <w:rsid w:val="002C6C95"/>
    <w:rsid w:val="002F5F74"/>
    <w:rsid w:val="00365A40"/>
    <w:rsid w:val="00442AB9"/>
    <w:rsid w:val="00581849"/>
    <w:rsid w:val="005E443B"/>
    <w:rsid w:val="0060457E"/>
    <w:rsid w:val="006666A6"/>
    <w:rsid w:val="006A461B"/>
    <w:rsid w:val="00787050"/>
    <w:rsid w:val="00787E3E"/>
    <w:rsid w:val="007E6800"/>
    <w:rsid w:val="009F1EDE"/>
    <w:rsid w:val="00A2662E"/>
    <w:rsid w:val="00BC5BCC"/>
    <w:rsid w:val="00BC677E"/>
    <w:rsid w:val="00BF3F04"/>
    <w:rsid w:val="00C16AA2"/>
    <w:rsid w:val="00C22BF9"/>
    <w:rsid w:val="00CA6E94"/>
    <w:rsid w:val="00D90568"/>
    <w:rsid w:val="00DD0E1C"/>
    <w:rsid w:val="00EB5DFF"/>
    <w:rsid w:val="00EC7863"/>
    <w:rsid w:val="00ED2EB3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</vt:lpstr>
      <vt:lpstr>        W Y K A Z   U S Ł U G</vt:lpstr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AZP Aneta</cp:lastModifiedBy>
  <cp:revision>2</cp:revision>
  <cp:lastPrinted>2025-05-12T08:16:00Z</cp:lastPrinted>
  <dcterms:created xsi:type="dcterms:W3CDTF">2025-09-24T10:08:00Z</dcterms:created>
  <dcterms:modified xsi:type="dcterms:W3CDTF">2025-09-24T10:08:00Z</dcterms:modified>
</cp:coreProperties>
</file>