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945051" w:rsidRDefault="00D62E6E" w:rsidP="00945051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0414B" w:rsidRPr="00945051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94505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45051" w:rsidTr="00D62E6E">
        <w:tc>
          <w:tcPr>
            <w:tcW w:w="2800" w:type="dxa"/>
            <w:shd w:val="clear" w:color="auto" w:fill="auto"/>
          </w:tcPr>
          <w:p w:rsidR="00D62E6E" w:rsidRPr="00945051" w:rsidRDefault="00D62E6E" w:rsidP="009450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4505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4505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945051" w:rsidRDefault="00D62E6E" w:rsidP="009450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45051" w:rsidRDefault="00D62E6E" w:rsidP="009450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45051" w:rsidRDefault="00D62E6E" w:rsidP="0094505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945051" w:rsidTr="00D62E6E">
        <w:tc>
          <w:tcPr>
            <w:tcW w:w="2800" w:type="dxa"/>
            <w:shd w:val="clear" w:color="auto" w:fill="auto"/>
          </w:tcPr>
          <w:p w:rsidR="00D62E6E" w:rsidRPr="00945051" w:rsidRDefault="00D62E6E" w:rsidP="0094505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4505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945051" w:rsidRDefault="00D62E6E" w:rsidP="009450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945051" w:rsidRDefault="00D62E6E" w:rsidP="0094505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945051" w:rsidRDefault="00D62E6E" w:rsidP="0094505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4505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945051" w:rsidRDefault="00BC121E" w:rsidP="00945051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414B" w:rsidRPr="00945051" w:rsidTr="006372D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0414B" w:rsidRPr="00945051" w:rsidRDefault="0040414B" w:rsidP="00945051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40414B" w:rsidRPr="00945051" w:rsidRDefault="0040414B" w:rsidP="00945051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</w:t>
            </w:r>
            <w:bookmarkStart w:id="0" w:name="_GoBack"/>
            <w:bookmarkEnd w:id="0"/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1320)</w:t>
            </w: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40414B" w:rsidRPr="00945051" w:rsidRDefault="0040414B" w:rsidP="0094505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0414B" w:rsidRPr="00945051" w:rsidRDefault="0040414B" w:rsidP="00945051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45051" w:rsidRDefault="0040414B" w:rsidP="00945051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945051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45051" w:rsidTr="00D62E6E">
        <w:tc>
          <w:tcPr>
            <w:tcW w:w="2269" w:type="dxa"/>
            <w:shd w:val="clear" w:color="auto" w:fill="auto"/>
          </w:tcPr>
          <w:p w:rsidR="00D62E6E" w:rsidRPr="00945051" w:rsidRDefault="00D62E6E" w:rsidP="009450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945051" w:rsidRDefault="0040414B" w:rsidP="009450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Wydziału Zarządzania Politechniki Częstochowskiej (4 zadania)</w:t>
            </w:r>
            <w:r w:rsidR="00D62E6E"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0414B" w:rsidRPr="00945051" w:rsidTr="006372DA">
        <w:tc>
          <w:tcPr>
            <w:tcW w:w="2269" w:type="dxa"/>
            <w:shd w:val="clear" w:color="auto" w:fill="auto"/>
          </w:tcPr>
          <w:p w:rsidR="0040414B" w:rsidRPr="00945051" w:rsidRDefault="0040414B" w:rsidP="009450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0414B" w:rsidRPr="00945051" w:rsidRDefault="0040414B" w:rsidP="009450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RZ-DZP.261.38.2025.MM</w:t>
            </w:r>
          </w:p>
        </w:tc>
      </w:tr>
    </w:tbl>
    <w:p w:rsidR="00BC121E" w:rsidRPr="00945051" w:rsidRDefault="0040414B" w:rsidP="00945051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45051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94505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94505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945051" w:rsidRDefault="008E296F" w:rsidP="00945051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94505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45051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94505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45051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945051" w:rsidRDefault="00BC121E" w:rsidP="00945051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45051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94505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945051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94505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945051" w:rsidRDefault="00BF69A4" w:rsidP="00945051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4505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4505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94505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945051" w:rsidRDefault="00BC121E" w:rsidP="00945051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945051" w:rsidRDefault="00BC121E" w:rsidP="00945051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94505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945051" w:rsidRDefault="00BC121E" w:rsidP="0094505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94505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945051" w:rsidRDefault="00067B62" w:rsidP="00945051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945051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945051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45051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945051" w:rsidRDefault="00067B62" w:rsidP="00945051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45051" w:rsidTr="00620E37">
        <w:tc>
          <w:tcPr>
            <w:tcW w:w="2660" w:type="dxa"/>
            <w:shd w:val="clear" w:color="auto" w:fill="auto"/>
          </w:tcPr>
          <w:p w:rsidR="00BC121E" w:rsidRPr="00945051" w:rsidRDefault="00BC121E" w:rsidP="0094505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45051" w:rsidRDefault="00D62E6E" w:rsidP="0094505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945051" w:rsidRDefault="00844A96" w:rsidP="0094505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945051" w:rsidRDefault="00BC121E" w:rsidP="0094505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945051" w:rsidRDefault="00BC121E" w:rsidP="0094505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4505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945051" w:rsidRDefault="00844A96" w:rsidP="0094505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0414B"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94505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B71" w:rsidRDefault="001A0B71">
      <w:r>
        <w:separator/>
      </w:r>
    </w:p>
  </w:endnote>
  <w:endnote w:type="continuationSeparator" w:id="0">
    <w:p w:rsidR="001A0B71" w:rsidRDefault="001A0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0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05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4B" w:rsidRDefault="00404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B71" w:rsidRDefault="001A0B71">
      <w:r>
        <w:separator/>
      </w:r>
    </w:p>
  </w:footnote>
  <w:footnote w:type="continuationSeparator" w:id="0">
    <w:p w:rsidR="001A0B71" w:rsidRDefault="001A0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4B" w:rsidRDefault="00404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4B" w:rsidRDefault="00404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14B" w:rsidRDefault="004041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B7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A0B7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414B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45051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820CC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790E64-D194-4D1E-8A78-942BEA61B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45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5051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B8C43-AF5F-4D01-A21C-B5AEE0871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2025-09-26T11:17:00Z</cp:lastPrinted>
  <dcterms:created xsi:type="dcterms:W3CDTF">2025-09-26T11:17:00Z</dcterms:created>
  <dcterms:modified xsi:type="dcterms:W3CDTF">2025-09-26T11:17:00Z</dcterms:modified>
</cp:coreProperties>
</file>