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</w:t>
      </w:r>
      <w:r w:rsidR="00041020">
        <w:rPr>
          <w:rFonts w:ascii="Arial" w:hAnsi="Arial" w:cs="Arial"/>
          <w:b/>
          <w:sz w:val="24"/>
          <w:szCs w:val="24"/>
        </w:rPr>
        <w:t>.37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1C" w:rsidRDefault="00E9451C">
      <w:r>
        <w:separator/>
      </w:r>
    </w:p>
  </w:endnote>
  <w:endnote w:type="continuationSeparator" w:id="0">
    <w:p w:rsidR="00E9451C" w:rsidRDefault="00E9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1C" w:rsidRDefault="00E9451C">
      <w:r>
        <w:separator/>
      </w:r>
    </w:p>
  </w:footnote>
  <w:footnote w:type="continuationSeparator" w:id="0">
    <w:p w:rsidR="00E9451C" w:rsidRDefault="00E9451C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41020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46E6"/>
    <w:rsid w:val="003250D9"/>
    <w:rsid w:val="0033024D"/>
    <w:rsid w:val="00334B53"/>
    <w:rsid w:val="003617E1"/>
    <w:rsid w:val="0037402C"/>
    <w:rsid w:val="003A6849"/>
    <w:rsid w:val="00420937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451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34289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2025-09-26T10:06:00Z</cp:lastPrinted>
  <dcterms:created xsi:type="dcterms:W3CDTF">2025-09-26T10:06:00Z</dcterms:created>
  <dcterms:modified xsi:type="dcterms:W3CDTF">2025-09-26T10:06:00Z</dcterms:modified>
</cp:coreProperties>
</file>