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</w:t>
      </w:r>
      <w:proofErr w:type="spellStart"/>
      <w:r w:rsidRPr="00405D02">
        <w:rPr>
          <w:rFonts w:ascii="Arial" w:eastAsia="Calibri" w:hAnsi="Arial" w:cs="Arial"/>
          <w:i/>
          <w:lang w:eastAsia="en-US"/>
        </w:rPr>
        <w:t>CEiDG</w:t>
      </w:r>
      <w:proofErr w:type="spellEnd"/>
      <w:r w:rsidRPr="00405D02">
        <w:rPr>
          <w:rFonts w:ascii="Arial" w:eastAsia="Calibri" w:hAnsi="Arial" w:cs="Arial"/>
          <w:i/>
          <w:lang w:eastAsia="en-US"/>
        </w:rPr>
        <w:t>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55377A">
        <w:rPr>
          <w:rFonts w:ascii="Arial" w:hAnsi="Arial" w:cs="Arial"/>
          <w:b/>
        </w:rPr>
        <w:t xml:space="preserve">sprzętu komputerowego dla </w:t>
      </w:r>
      <w:r w:rsidR="00E01692">
        <w:rPr>
          <w:rFonts w:ascii="Arial" w:hAnsi="Arial" w:cs="Arial"/>
          <w:b/>
        </w:rPr>
        <w:t>Wydziału Budownictwa</w:t>
      </w:r>
      <w:r w:rsidR="00FF1B55">
        <w:rPr>
          <w:rFonts w:ascii="Arial" w:hAnsi="Arial" w:cs="Arial"/>
          <w:b/>
        </w:rPr>
        <w:t xml:space="preserve"> Politechniki Częstochowskiej</w:t>
      </w:r>
      <w:r w:rsidR="003A0CC2">
        <w:rPr>
          <w:rFonts w:ascii="Arial" w:hAnsi="Arial" w:cs="Arial"/>
          <w:b/>
        </w:rPr>
        <w:t xml:space="preserve"> (</w:t>
      </w:r>
      <w:r w:rsidR="00E01692">
        <w:rPr>
          <w:rFonts w:ascii="Arial" w:hAnsi="Arial" w:cs="Arial"/>
          <w:b/>
        </w:rPr>
        <w:t>2</w:t>
      </w:r>
      <w:r w:rsidR="00B77169">
        <w:rPr>
          <w:rFonts w:ascii="Arial" w:hAnsi="Arial" w:cs="Arial"/>
          <w:b/>
        </w:rPr>
        <w:t xml:space="preserve"> zadania</w:t>
      </w:r>
      <w:r w:rsidR="003A0CC2">
        <w:rPr>
          <w:rFonts w:ascii="Arial" w:hAnsi="Arial" w:cs="Arial"/>
          <w:b/>
        </w:rPr>
        <w:t>)</w:t>
      </w:r>
      <w:r w:rsidR="00036A09" w:rsidRPr="00405D02">
        <w:rPr>
          <w:rFonts w:ascii="Arial" w:hAnsi="Arial" w:cs="Arial"/>
        </w:rPr>
        <w:t xml:space="preserve">”, </w:t>
      </w:r>
      <w:proofErr w:type="spellStart"/>
      <w:r w:rsidR="00036A09" w:rsidRPr="00405D02">
        <w:rPr>
          <w:rFonts w:ascii="Arial" w:hAnsi="Arial" w:cs="Arial"/>
        </w:rPr>
        <w:t>spr</w:t>
      </w:r>
      <w:proofErr w:type="spellEnd"/>
      <w:r w:rsidR="00036A09" w:rsidRPr="00405D02">
        <w:rPr>
          <w:rFonts w:ascii="Arial" w:hAnsi="Arial" w:cs="Arial"/>
        </w:rPr>
        <w:t xml:space="preserve">. nr rej. </w:t>
      </w:r>
      <w:r w:rsidR="00E51CE4">
        <w:rPr>
          <w:rFonts w:ascii="Arial" w:hAnsi="Arial" w:cs="Arial"/>
          <w:b/>
        </w:rPr>
        <w:t>RZ-D</w:t>
      </w:r>
      <w:r w:rsidR="003A0CC2">
        <w:rPr>
          <w:rFonts w:ascii="Arial" w:hAnsi="Arial" w:cs="Arial"/>
          <w:b/>
        </w:rPr>
        <w:t>Z</w:t>
      </w:r>
      <w:r w:rsidR="00E51CE4">
        <w:rPr>
          <w:rFonts w:ascii="Arial" w:hAnsi="Arial" w:cs="Arial"/>
          <w:b/>
        </w:rPr>
        <w:t>P</w:t>
      </w:r>
      <w:r w:rsidR="003A0CC2">
        <w:rPr>
          <w:rFonts w:ascii="Arial" w:hAnsi="Arial" w:cs="Arial"/>
          <w:b/>
        </w:rPr>
        <w:t>.261.</w:t>
      </w:r>
      <w:r w:rsidR="00E01692">
        <w:rPr>
          <w:rFonts w:ascii="Arial" w:hAnsi="Arial" w:cs="Arial"/>
          <w:b/>
        </w:rPr>
        <w:t>37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p w:rsidR="00FF1B55" w:rsidRPr="00405D02" w:rsidRDefault="00FF1B55" w:rsidP="005B7A84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95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157"/>
      </w:tblGrid>
      <w:tr w:rsidR="00354AC4" w:rsidRPr="00405D02" w:rsidTr="003A0CC2">
        <w:trPr>
          <w:trHeight w:val="704"/>
        </w:trPr>
        <w:tc>
          <w:tcPr>
            <w:tcW w:w="1418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157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E01692">
              <w:rPr>
                <w:rFonts w:ascii="Arial" w:hAnsi="Arial" w:cs="Arial"/>
              </w:rPr>
              <w:t xml:space="preserve">Dostawa 2 szt. stanowisk komputerowych dostosowanych do potrzeb osób z niepełnosprawnościami 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>za wykonanie zadania nr 1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E01692" w:rsidRDefault="00E01692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E01692" w:rsidRDefault="00E01692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E01692">
              <w:rPr>
                <w:rFonts w:ascii="Arial" w:hAnsi="Arial" w:cs="Arial"/>
              </w:rPr>
              <w:lastRenderedPageBreak/>
              <w:t xml:space="preserve">w tym cena netto za sam zestaw komputerowy </w:t>
            </w:r>
            <w:r w:rsidRPr="00E01692">
              <w:rPr>
                <w:rFonts w:ascii="Arial" w:hAnsi="Arial" w:cs="Arial"/>
                <w:u w:val="single"/>
              </w:rPr>
              <w:t>(komputer, monitor, mysz, klawiatura</w:t>
            </w:r>
            <w:r>
              <w:rPr>
                <w:rFonts w:ascii="Arial" w:hAnsi="Arial" w:cs="Arial"/>
                <w:u w:val="single"/>
              </w:rPr>
              <w:t xml:space="preserve"> tj. bez oprogramowania</w:t>
            </w:r>
            <w:r w:rsidRPr="00E01692">
              <w:rPr>
                <w:rFonts w:ascii="Arial" w:hAnsi="Arial" w:cs="Arial"/>
              </w:rPr>
              <w:t xml:space="preserve">) …………………….zł </w:t>
            </w:r>
          </w:p>
          <w:p w:rsidR="00E01692" w:rsidRDefault="00E01692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natomiast wraz z należnym podatkiem VAT w wysokości ……....%</w:t>
            </w:r>
          </w:p>
          <w:p w:rsidR="00E01692" w:rsidRDefault="00E01692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cena za sam zestaw komputerowy wynosi kwotę brutto…………………zł </w:t>
            </w:r>
          </w:p>
          <w:p w:rsidR="00E01692" w:rsidRDefault="00E01692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E01692" w:rsidRPr="00E01692" w:rsidRDefault="00E01692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B77169" w:rsidRDefault="00B77169" w:rsidP="00B7716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 xml:space="preserve">gwarancji na </w:t>
            </w:r>
            <w:r w:rsidR="00E01692">
              <w:rPr>
                <w:rFonts w:ascii="Arial" w:hAnsi="Arial" w:cs="Arial"/>
              </w:rPr>
              <w:t xml:space="preserve">komputer na </w:t>
            </w:r>
            <w:r>
              <w:rPr>
                <w:rFonts w:ascii="Arial" w:hAnsi="Arial" w:cs="Arial"/>
              </w:rPr>
              <w:t>okres: ………………..miesięcy</w:t>
            </w:r>
          </w:p>
          <w:p w:rsidR="00E01692" w:rsidRDefault="00E01692" w:rsidP="00E0169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 xml:space="preserve">gwarancji na </w:t>
            </w:r>
            <w:r>
              <w:rPr>
                <w:rFonts w:ascii="Arial" w:hAnsi="Arial" w:cs="Arial"/>
              </w:rPr>
              <w:t>monitor</w:t>
            </w:r>
            <w:r>
              <w:rPr>
                <w:rFonts w:ascii="Arial" w:hAnsi="Arial" w:cs="Arial"/>
              </w:rPr>
              <w:t xml:space="preserve"> na okres: ………………..miesięcy</w:t>
            </w:r>
          </w:p>
          <w:p w:rsidR="00E01692" w:rsidRDefault="00E01692" w:rsidP="00E0169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 xml:space="preserve">gwarancji na </w:t>
            </w:r>
            <w:r>
              <w:rPr>
                <w:rFonts w:ascii="Arial" w:hAnsi="Arial" w:cs="Arial"/>
              </w:rPr>
              <w:t>klawiaturę</w:t>
            </w:r>
            <w:r>
              <w:rPr>
                <w:rFonts w:ascii="Arial" w:hAnsi="Arial" w:cs="Arial"/>
              </w:rPr>
              <w:t xml:space="preserve"> na okres: ………………..miesięcy</w:t>
            </w:r>
          </w:p>
          <w:p w:rsidR="00E01692" w:rsidRDefault="00E01692" w:rsidP="00E0169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 xml:space="preserve">gwarancji na </w:t>
            </w:r>
            <w:r>
              <w:rPr>
                <w:rFonts w:ascii="Arial" w:hAnsi="Arial" w:cs="Arial"/>
              </w:rPr>
              <w:t>mysz</w:t>
            </w:r>
            <w:r>
              <w:rPr>
                <w:rFonts w:ascii="Arial" w:hAnsi="Arial" w:cs="Arial"/>
              </w:rPr>
              <w:t xml:space="preserve"> na okres: ………………..miesięcy</w:t>
            </w:r>
          </w:p>
          <w:p w:rsidR="00F7706F" w:rsidRPr="00405D02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B77169">
              <w:rPr>
                <w:rFonts w:ascii="Arial" w:hAnsi="Arial" w:cs="Arial"/>
              </w:rPr>
              <w:t xml:space="preserve">Dostawa </w:t>
            </w:r>
            <w:r w:rsidR="00A02B63">
              <w:rPr>
                <w:rFonts w:ascii="Arial" w:hAnsi="Arial" w:cs="Arial"/>
              </w:rPr>
              <w:t xml:space="preserve">komputera </w:t>
            </w:r>
            <w:r w:rsidR="00E01692">
              <w:rPr>
                <w:rFonts w:ascii="Arial" w:hAnsi="Arial" w:cs="Arial"/>
              </w:rPr>
              <w:t xml:space="preserve">stacjonarnego z oprogramowaniem </w:t>
            </w:r>
            <w:r w:rsidR="00A02B63">
              <w:rPr>
                <w:rFonts w:ascii="Arial" w:hAnsi="Arial" w:cs="Arial"/>
              </w:rPr>
              <w:t xml:space="preserve"> 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143E3A" w:rsidRDefault="00143E3A" w:rsidP="00143E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E01692">
              <w:rPr>
                <w:rFonts w:ascii="Arial" w:hAnsi="Arial" w:cs="Arial"/>
              </w:rPr>
              <w:t xml:space="preserve">w tym cena netto za sam zestaw komputerowy </w:t>
            </w:r>
            <w:r w:rsidRPr="00E01692">
              <w:rPr>
                <w:rFonts w:ascii="Arial" w:hAnsi="Arial" w:cs="Arial"/>
                <w:u w:val="single"/>
              </w:rPr>
              <w:t>(komputer, monitor, mysz, klawiatura</w:t>
            </w:r>
            <w:r>
              <w:rPr>
                <w:rFonts w:ascii="Arial" w:hAnsi="Arial" w:cs="Arial"/>
                <w:u w:val="single"/>
              </w:rPr>
              <w:t xml:space="preserve"> tj. bez oprogramowania</w:t>
            </w:r>
            <w:r w:rsidRPr="00E01692">
              <w:rPr>
                <w:rFonts w:ascii="Arial" w:hAnsi="Arial" w:cs="Arial"/>
              </w:rPr>
              <w:t xml:space="preserve">) …………………….zł </w:t>
            </w:r>
          </w:p>
          <w:p w:rsidR="00143E3A" w:rsidRDefault="00143E3A" w:rsidP="00143E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natomiast wraz z należnym podatkiem VAT w wysokości ……....%</w:t>
            </w:r>
          </w:p>
          <w:p w:rsidR="00143E3A" w:rsidRDefault="00143E3A" w:rsidP="00143E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cena za sam zestaw komputerowy wynosi kwotę brutto…………………zł </w:t>
            </w:r>
          </w:p>
          <w:p w:rsidR="00143E3A" w:rsidRPr="00E01692" w:rsidRDefault="00143E3A" w:rsidP="00143E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143E3A" w:rsidRDefault="00143E3A" w:rsidP="00143E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>gwarancji na komputer na okres: ………………..miesięcy</w:t>
            </w:r>
          </w:p>
          <w:p w:rsidR="00143E3A" w:rsidRDefault="00143E3A" w:rsidP="00143E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>gwarancji na monitor na okres: ………………..miesięcy</w:t>
            </w:r>
          </w:p>
          <w:p w:rsidR="00143E3A" w:rsidRDefault="00143E3A" w:rsidP="00143E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>gwarancji na klawiaturę na okres: ………………..miesięcy</w:t>
            </w:r>
          </w:p>
          <w:p w:rsidR="00143E3A" w:rsidRDefault="00143E3A" w:rsidP="00143E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>gwarancji na mysz na okres: ………………..miesięcy</w:t>
            </w:r>
          </w:p>
          <w:p w:rsidR="003A0CC2" w:rsidRPr="00405D0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A02B63" w:rsidRDefault="00A02B63" w:rsidP="00A02B63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E453C6" w:rsidRDefault="00E453C6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143E3A" w:rsidRDefault="00143E3A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143E3A" w:rsidRPr="00405D02" w:rsidRDefault="00143E3A" w:rsidP="00EC7B90">
      <w:pPr>
        <w:spacing w:line="360" w:lineRule="auto"/>
        <w:ind w:left="76"/>
        <w:jc w:val="both"/>
        <w:rPr>
          <w:rFonts w:ascii="Arial" w:hAnsi="Arial" w:cs="Arial"/>
        </w:rPr>
      </w:pPr>
      <w:bookmarkStart w:id="0" w:name="_GoBack"/>
      <w:bookmarkEnd w:id="0"/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lastRenderedPageBreak/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E54E5A" w:rsidRPr="00405D02" w:rsidRDefault="00C02775" w:rsidP="00EE2F5F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F1A" w:rsidRDefault="00FB6F1A">
      <w:r>
        <w:separator/>
      </w:r>
    </w:p>
  </w:endnote>
  <w:endnote w:type="continuationSeparator" w:id="0">
    <w:p w:rsidR="00FB6F1A" w:rsidRDefault="00FB6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43E3A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F1A" w:rsidRDefault="00FB6F1A">
      <w:r>
        <w:separator/>
      </w:r>
    </w:p>
  </w:footnote>
  <w:footnote w:type="continuationSeparator" w:id="0">
    <w:p w:rsidR="00FB6F1A" w:rsidRDefault="00FB6F1A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119F8"/>
    <w:rsid w:val="00143E3A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37316"/>
    <w:rsid w:val="00341A3F"/>
    <w:rsid w:val="00354AC4"/>
    <w:rsid w:val="00356AF5"/>
    <w:rsid w:val="003864F7"/>
    <w:rsid w:val="003A0CC2"/>
    <w:rsid w:val="003A1B2B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5B7A84"/>
    <w:rsid w:val="00601F1A"/>
    <w:rsid w:val="00637863"/>
    <w:rsid w:val="0067021F"/>
    <w:rsid w:val="006703E0"/>
    <w:rsid w:val="006761CC"/>
    <w:rsid w:val="00683C38"/>
    <w:rsid w:val="00697ADA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739A3"/>
    <w:rsid w:val="00974624"/>
    <w:rsid w:val="009E1AEC"/>
    <w:rsid w:val="00A02B63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77169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0523D"/>
    <w:rsid w:val="00D12B62"/>
    <w:rsid w:val="00D860A6"/>
    <w:rsid w:val="00DB392E"/>
    <w:rsid w:val="00DC1FEC"/>
    <w:rsid w:val="00DF1415"/>
    <w:rsid w:val="00E01692"/>
    <w:rsid w:val="00E35A89"/>
    <w:rsid w:val="00E453C6"/>
    <w:rsid w:val="00E47945"/>
    <w:rsid w:val="00E51CE4"/>
    <w:rsid w:val="00E54E5A"/>
    <w:rsid w:val="00EA2840"/>
    <w:rsid w:val="00EB3C67"/>
    <w:rsid w:val="00EB5242"/>
    <w:rsid w:val="00EC4E5A"/>
    <w:rsid w:val="00EC7B90"/>
    <w:rsid w:val="00EE2F5F"/>
    <w:rsid w:val="00F46860"/>
    <w:rsid w:val="00F46EEC"/>
    <w:rsid w:val="00F52B87"/>
    <w:rsid w:val="00F61C25"/>
    <w:rsid w:val="00F7706F"/>
    <w:rsid w:val="00FB6F1A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A976F1C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1B334C5-C72B-4DD1-BCA1-2223F6D6E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501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2025-09-26T10:26:00Z</cp:lastPrinted>
  <dcterms:created xsi:type="dcterms:W3CDTF">2025-09-26T10:26:00Z</dcterms:created>
  <dcterms:modified xsi:type="dcterms:W3CDTF">2025-09-26T10:26:00Z</dcterms:modified>
</cp:coreProperties>
</file>