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582DDE" w:rsidRDefault="00D62E6E" w:rsidP="00582DD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82DD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012A3" w:rsidRPr="00582DDE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582DD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82DDE" w:rsidTr="00D62E6E">
        <w:tc>
          <w:tcPr>
            <w:tcW w:w="2800" w:type="dxa"/>
            <w:shd w:val="clear" w:color="auto" w:fill="auto"/>
          </w:tcPr>
          <w:p w:rsidR="00D62E6E" w:rsidRPr="00582DDE" w:rsidRDefault="00D62E6E" w:rsidP="00582D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2DD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82DD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82DDE" w:rsidRDefault="00D62E6E" w:rsidP="00582DD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582DDE" w:rsidRDefault="00D62E6E" w:rsidP="00582DD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2DDE" w:rsidRDefault="00D62E6E" w:rsidP="00582DDE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582DDE" w:rsidTr="00D62E6E">
        <w:tc>
          <w:tcPr>
            <w:tcW w:w="2800" w:type="dxa"/>
            <w:shd w:val="clear" w:color="auto" w:fill="auto"/>
          </w:tcPr>
          <w:p w:rsidR="00D62E6E" w:rsidRPr="00582DDE" w:rsidRDefault="00D62E6E" w:rsidP="00582DDE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2DD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82DDE" w:rsidRDefault="00D62E6E" w:rsidP="00582DD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582DDE" w:rsidRDefault="00D62E6E" w:rsidP="00582DD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2DDE" w:rsidRDefault="00D62E6E" w:rsidP="00582DDE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82DD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582DDE" w:rsidRDefault="00BC121E" w:rsidP="00582DDE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12A3" w:rsidRPr="00582DDE" w:rsidTr="00E852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012A3" w:rsidRPr="00582DDE" w:rsidRDefault="00D012A3" w:rsidP="00582DDE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D012A3" w:rsidRPr="00582DDE" w:rsidRDefault="00D012A3" w:rsidP="00582DDE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D012A3" w:rsidRPr="00582DDE" w:rsidRDefault="00D012A3" w:rsidP="00582DD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D012A3" w:rsidRPr="00582DDE" w:rsidRDefault="00D012A3" w:rsidP="00582DD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82DDE" w:rsidRDefault="00D012A3" w:rsidP="00582DD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582DDE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582DDE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82DDE" w:rsidTr="00D62E6E">
        <w:tc>
          <w:tcPr>
            <w:tcW w:w="2269" w:type="dxa"/>
            <w:shd w:val="clear" w:color="auto" w:fill="auto"/>
          </w:tcPr>
          <w:p w:rsidR="00D62E6E" w:rsidRPr="00582DDE" w:rsidRDefault="00D62E6E" w:rsidP="00582D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82DDE" w:rsidRDefault="00D012A3" w:rsidP="00582D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Budownictwa Politechniki Częstochowskiej (2 zadania)</w:t>
            </w:r>
            <w:r w:rsidR="00D62E6E" w:rsidRPr="00582D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12A3" w:rsidRPr="00582DDE" w:rsidTr="00E85294">
        <w:tc>
          <w:tcPr>
            <w:tcW w:w="2269" w:type="dxa"/>
            <w:shd w:val="clear" w:color="auto" w:fill="auto"/>
          </w:tcPr>
          <w:p w:rsidR="00D012A3" w:rsidRPr="00582DDE" w:rsidRDefault="00D012A3" w:rsidP="00582D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12A3" w:rsidRPr="00582DDE" w:rsidRDefault="00D012A3" w:rsidP="00582D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RZ-DZP.261.37.2025.MM</w:t>
            </w:r>
          </w:p>
        </w:tc>
      </w:tr>
    </w:tbl>
    <w:p w:rsidR="00BC121E" w:rsidRPr="00582DDE" w:rsidRDefault="00D012A3" w:rsidP="00582DD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82DDE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582DDE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582DDE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582DDE" w:rsidRDefault="008E296F" w:rsidP="00582DD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82DDE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582DDE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582DDE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582DDE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82DD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582DDE" w:rsidRDefault="00BC121E" w:rsidP="00582DD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2DDE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82DD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582DDE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582DDE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582DDE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582DDE" w:rsidRDefault="00BF69A4" w:rsidP="00582DD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2DDE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82DD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82DD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582DD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2DDE" w:rsidRDefault="00BC121E" w:rsidP="00582DD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82DDE" w:rsidRDefault="00BC121E" w:rsidP="00582DD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582DDE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582DDE" w:rsidRDefault="00BC121E" w:rsidP="00582DD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582DDE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82DDE" w:rsidRDefault="00067B62" w:rsidP="00582DDE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582DD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582DDE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82DD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582DDE" w:rsidRDefault="00067B62" w:rsidP="00582DD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bookmarkStart w:id="0" w:name="_GoBack"/>
      <w:bookmarkEnd w:id="0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82DDE" w:rsidTr="00620E37">
        <w:tc>
          <w:tcPr>
            <w:tcW w:w="2660" w:type="dxa"/>
            <w:shd w:val="clear" w:color="auto" w:fill="auto"/>
          </w:tcPr>
          <w:p w:rsidR="00BC121E" w:rsidRPr="00582DDE" w:rsidRDefault="00BC121E" w:rsidP="00582DD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582DDE" w:rsidRDefault="00D62E6E" w:rsidP="00582DD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82DDE" w:rsidRDefault="00844A96" w:rsidP="00582DDE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582DD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582DD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82DDE" w:rsidRDefault="00BC121E" w:rsidP="00582DD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582DDE" w:rsidRDefault="00BC121E" w:rsidP="00582DD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82DD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82DDE" w:rsidRDefault="00844A96" w:rsidP="00582DDE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82DD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012A3" w:rsidRPr="00582DD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582DD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582DD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582DDE" w:rsidRDefault="00106AC7" w:rsidP="00582DD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06AC7" w:rsidRPr="00582DD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D9C" w:rsidRDefault="00B46D9C">
      <w:r>
        <w:separator/>
      </w:r>
    </w:p>
  </w:endnote>
  <w:endnote w:type="continuationSeparator" w:id="0">
    <w:p w:rsidR="00B46D9C" w:rsidRDefault="00B4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DD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DD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A3" w:rsidRDefault="00D012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D9C" w:rsidRDefault="00B46D9C">
      <w:r>
        <w:separator/>
      </w:r>
    </w:p>
  </w:footnote>
  <w:footnote w:type="continuationSeparator" w:id="0">
    <w:p w:rsidR="00B46D9C" w:rsidRDefault="00B46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A3" w:rsidRDefault="00D01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A3" w:rsidRDefault="00D01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A3" w:rsidRDefault="00D01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D9C"/>
    <w:rsid w:val="0000184A"/>
    <w:rsid w:val="00007C1C"/>
    <w:rsid w:val="00012997"/>
    <w:rsid w:val="000621A2"/>
    <w:rsid w:val="00067B62"/>
    <w:rsid w:val="000719DC"/>
    <w:rsid w:val="00075CEC"/>
    <w:rsid w:val="000E0467"/>
    <w:rsid w:val="000F1D31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2DD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46D9C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12A3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A8F527-1AA8-4FB5-A220-215D159D9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82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82DDE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40CDF-5D14-49FF-9E53-68BAD5876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2025-09-26T10:02:00Z</cp:lastPrinted>
  <dcterms:created xsi:type="dcterms:W3CDTF">2025-09-26T10:02:00Z</dcterms:created>
  <dcterms:modified xsi:type="dcterms:W3CDTF">2025-09-26T10:02:00Z</dcterms:modified>
</cp:coreProperties>
</file>