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32A42" w:rsidRPr="00032A4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32A4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2A42">
        <w:rPr>
          <w:rFonts w:ascii="Arial" w:hAnsi="Arial" w:cs="Arial"/>
        </w:rPr>
        <w:t>Politechnika Częstochowska</w:t>
      </w:r>
    </w:p>
    <w:p w:rsidR="006676AE" w:rsidRPr="0012157F" w:rsidRDefault="00032A4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2A4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32A4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32A4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32A4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32A4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2A42" w:rsidRPr="0012157F" w:rsidTr="009C14C0">
        <w:tc>
          <w:tcPr>
            <w:tcW w:w="9104" w:type="dxa"/>
            <w:shd w:val="clear" w:color="auto" w:fill="D9D9D9"/>
          </w:tcPr>
          <w:p w:rsidR="00032A42" w:rsidRPr="0012157F" w:rsidRDefault="00032A42" w:rsidP="009C14C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32A42" w:rsidRPr="0012157F" w:rsidRDefault="00032A42" w:rsidP="009C14C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32A4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32A4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32A4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32A42" w:rsidRPr="00612283" w:rsidRDefault="00032A42" w:rsidP="009C14C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32A42" w:rsidRPr="0012157F" w:rsidRDefault="00032A42" w:rsidP="009C14C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32A4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32A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spektrometru absorpcji atomowej (AAS) w wersji płomieniowej z wyposażeniem dla Katedry Inżynierii Materiałowej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32A42" w:rsidRPr="00A2540E" w:rsidTr="009C14C0">
        <w:tc>
          <w:tcPr>
            <w:tcW w:w="2269" w:type="dxa"/>
            <w:shd w:val="clear" w:color="auto" w:fill="auto"/>
          </w:tcPr>
          <w:p w:rsidR="00032A42" w:rsidRPr="00A2540E" w:rsidRDefault="00032A42" w:rsidP="009C14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2A42" w:rsidRPr="00A2540E" w:rsidRDefault="00032A42" w:rsidP="009C14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32A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RZ-DZP.261.39.2025.AR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2A42" w:rsidRPr="00032A4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</w:t>
      </w:r>
      <w:r w:rsidR="009D4DA5">
        <w:rPr>
          <w:rFonts w:ascii="Arial" w:hAnsi="Arial" w:cs="Arial"/>
          <w:i/>
          <w:sz w:val="20"/>
          <w:szCs w:val="20"/>
        </w:rPr>
        <w:t>w art. 108 ust. 1 pkt 1, 2 i 5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Pr="009D4DA5" w:rsidRDefault="00257E73" w:rsidP="009D4DA5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816" w:rsidRDefault="00D51816" w:rsidP="0038231F">
      <w:pPr>
        <w:spacing w:after="0" w:line="240" w:lineRule="auto"/>
      </w:pPr>
      <w:r>
        <w:separator/>
      </w:r>
    </w:p>
  </w:endnote>
  <w:endnote w:type="continuationSeparator" w:id="0">
    <w:p w:rsidR="00D51816" w:rsidRDefault="00D518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A42" w:rsidRDefault="00032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4DA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4D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A42" w:rsidRDefault="00032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816" w:rsidRDefault="00D51816" w:rsidP="0038231F">
      <w:pPr>
        <w:spacing w:after="0" w:line="240" w:lineRule="auto"/>
      </w:pPr>
      <w:r>
        <w:separator/>
      </w:r>
    </w:p>
  </w:footnote>
  <w:footnote w:type="continuationSeparator" w:id="0">
    <w:p w:rsidR="00D51816" w:rsidRDefault="00D5181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A42" w:rsidRDefault="00032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A42" w:rsidRDefault="00032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A42" w:rsidRDefault="00032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16"/>
    <w:rsid w:val="00023477"/>
    <w:rsid w:val="000247FF"/>
    <w:rsid w:val="00025C8D"/>
    <w:rsid w:val="000303EE"/>
    <w:rsid w:val="00032A42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DA5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1816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18C732"/>
  <w15:docId w15:val="{638F52B4-C69A-4827-B10E-C9487508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C1CCB-A00E-41D9-8E17-EE8CB1D5F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2025-09-24T10:34:00Z</cp:lastPrinted>
  <dcterms:created xsi:type="dcterms:W3CDTF">2025-09-24T10:34:00Z</dcterms:created>
  <dcterms:modified xsi:type="dcterms:W3CDTF">2025-09-24T10:34:00Z</dcterms:modified>
</cp:coreProperties>
</file>