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595" w:rsidRDefault="007A359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A8641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86419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86419">
        <w:rPr>
          <w:rFonts w:ascii="Arial" w:hAnsi="Arial" w:cs="Arial"/>
          <w:sz w:val="24"/>
          <w:szCs w:val="24"/>
        </w:rPr>
        <w:t>2025-09-26</w:t>
      </w:r>
    </w:p>
    <w:p w:rsidR="003E6519" w:rsidRPr="009432A1" w:rsidRDefault="00A8641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641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A8641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86419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86419">
        <w:rPr>
          <w:rFonts w:ascii="Arial" w:hAnsi="Arial" w:cs="Arial"/>
          <w:sz w:val="24"/>
          <w:szCs w:val="24"/>
        </w:rPr>
        <w:t>69</w:t>
      </w:r>
    </w:p>
    <w:p w:rsidR="003E6519" w:rsidRPr="009432A1" w:rsidRDefault="00A86419" w:rsidP="003E6519">
      <w:pPr>
        <w:rPr>
          <w:rFonts w:ascii="Arial" w:hAnsi="Arial" w:cs="Arial"/>
          <w:sz w:val="24"/>
          <w:szCs w:val="24"/>
        </w:rPr>
      </w:pPr>
      <w:r w:rsidRPr="00A86419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86419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A8641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6419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(4 zadania)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86419" w:rsidRPr="004E4B64" w:rsidTr="005261B0">
        <w:tc>
          <w:tcPr>
            <w:tcW w:w="2269" w:type="dxa"/>
            <w:shd w:val="clear" w:color="auto" w:fill="auto"/>
          </w:tcPr>
          <w:p w:rsidR="00A86419" w:rsidRPr="004E4B64" w:rsidRDefault="00A86419" w:rsidP="005261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6419" w:rsidRPr="004E4B64" w:rsidRDefault="00A86419" w:rsidP="005261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6419">
              <w:rPr>
                <w:rFonts w:ascii="Arial" w:hAnsi="Arial" w:cs="Arial"/>
                <w:bCs/>
                <w:sz w:val="24"/>
                <w:szCs w:val="24"/>
              </w:rPr>
              <w:t>RZ-DZP.261.19.2025.MM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86419" w:rsidRPr="00A86419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86419" w:rsidRPr="00C902DE" w:rsidTr="005261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86419" w:rsidRPr="00C902DE" w:rsidRDefault="00A86419" w:rsidP="005261B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6419">
              <w:rPr>
                <w:rFonts w:ascii="Arial" w:hAnsi="Arial" w:cs="Arial"/>
                <w:sz w:val="24"/>
                <w:szCs w:val="24"/>
              </w:rPr>
              <w:t>części 1 zamówienia w wysokości 590.40 zł brutto;</w:t>
            </w:r>
          </w:p>
        </w:tc>
      </w:tr>
      <w:tr w:rsidR="00A86419" w:rsidRPr="00C902DE" w:rsidTr="005261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86419" w:rsidRPr="00C902DE" w:rsidRDefault="00A86419" w:rsidP="005261B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6419">
              <w:rPr>
                <w:rFonts w:ascii="Arial" w:hAnsi="Arial" w:cs="Arial"/>
                <w:sz w:val="24"/>
                <w:szCs w:val="24"/>
              </w:rPr>
              <w:t>części 2 zamówienia w wysokości 5 249.00 zł brutto;</w:t>
            </w:r>
          </w:p>
        </w:tc>
      </w:tr>
      <w:tr w:rsidR="00A86419" w:rsidRPr="00C902DE" w:rsidTr="005261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86419" w:rsidRPr="00C902DE" w:rsidRDefault="00A86419" w:rsidP="005261B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6419">
              <w:rPr>
                <w:rFonts w:ascii="Arial" w:hAnsi="Arial" w:cs="Arial"/>
                <w:sz w:val="24"/>
                <w:szCs w:val="24"/>
              </w:rPr>
              <w:t>części 3 zamówienia w wysokości 6 500.00 zł brutto;</w:t>
            </w:r>
          </w:p>
        </w:tc>
      </w:tr>
      <w:tr w:rsidR="00A86419" w:rsidRPr="00C902DE" w:rsidTr="005261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86419" w:rsidRPr="00C902DE" w:rsidRDefault="00A86419" w:rsidP="005261B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6419">
              <w:rPr>
                <w:rFonts w:ascii="Arial" w:hAnsi="Arial" w:cs="Arial"/>
                <w:sz w:val="24"/>
                <w:szCs w:val="24"/>
              </w:rPr>
              <w:t>części 4 zamówienia w wysokości 10 547.00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C1F" w:rsidRDefault="008C0C1F">
      <w:r>
        <w:separator/>
      </w:r>
    </w:p>
  </w:endnote>
  <w:endnote w:type="continuationSeparator" w:id="0">
    <w:p w:rsidR="008C0C1F" w:rsidRDefault="008C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595" w:rsidRDefault="007A3595" w:rsidP="007A359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7A3595" w:rsidRPr="009B2485" w:rsidTr="005261B0">
      <w:tc>
        <w:tcPr>
          <w:tcW w:w="0" w:type="auto"/>
          <w:vAlign w:val="center"/>
        </w:tcPr>
        <w:p w:rsidR="007A3595" w:rsidRDefault="007A3595" w:rsidP="007A359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7A3595" w:rsidRDefault="007A3595" w:rsidP="007A3595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7A3595" w:rsidRDefault="007A3595" w:rsidP="007A359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7A3595" w:rsidRDefault="007A3595" w:rsidP="007A3595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7A3595" w:rsidRDefault="007A3595" w:rsidP="007A3595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7A3595" w:rsidRDefault="007A3595" w:rsidP="007A3595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7A3595" w:rsidRDefault="007A3595" w:rsidP="007A3595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7A3595" w:rsidRPr="009B2485" w:rsidRDefault="007A3595" w:rsidP="007A3595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35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C1F" w:rsidRDefault="008C0C1F">
      <w:r>
        <w:separator/>
      </w:r>
    </w:p>
  </w:footnote>
  <w:footnote w:type="continuationSeparator" w:id="0">
    <w:p w:rsidR="008C0C1F" w:rsidRDefault="008C0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419" w:rsidRDefault="00A864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595" w:rsidRPr="0062295F" w:rsidRDefault="007A3595" w:rsidP="007A35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86419" w:rsidRDefault="00A864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419" w:rsidRDefault="00A864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1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A3595"/>
    <w:rsid w:val="00804A9B"/>
    <w:rsid w:val="00843263"/>
    <w:rsid w:val="00861E75"/>
    <w:rsid w:val="00890B92"/>
    <w:rsid w:val="008C0C1F"/>
    <w:rsid w:val="009D19BD"/>
    <w:rsid w:val="009F189D"/>
    <w:rsid w:val="00A47FF6"/>
    <w:rsid w:val="00A80738"/>
    <w:rsid w:val="00A86419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08FFA97"/>
  <w15:chartTrackingRefBased/>
  <w15:docId w15:val="{F5D2E7C6-F8DA-407E-9F03-7A4B6AEF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A3595"/>
  </w:style>
  <w:style w:type="paragraph" w:styleId="Bezodstpw">
    <w:name w:val="No Spacing"/>
    <w:uiPriority w:val="1"/>
    <w:qFormat/>
    <w:rsid w:val="007A359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2025-09-26T06:22:00Z</cp:lastPrinted>
  <dcterms:created xsi:type="dcterms:W3CDTF">2025-09-26T06:22:00Z</dcterms:created>
  <dcterms:modified xsi:type="dcterms:W3CDTF">2025-09-26T06:22:00Z</dcterms:modified>
</cp:coreProperties>
</file>