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7B47E3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A3D6E" w:rsidRPr="00DA3D6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7B47E3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7B47E3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7B47E3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7B47E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7B47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A3D6E" w:rsidP="007B47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D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3D6E" w:rsidRPr="00A2540E" w:rsidTr="004532EA">
        <w:tc>
          <w:tcPr>
            <w:tcW w:w="2269" w:type="dxa"/>
            <w:shd w:val="clear" w:color="auto" w:fill="auto"/>
          </w:tcPr>
          <w:p w:rsidR="00DA3D6E" w:rsidRPr="00A2540E" w:rsidRDefault="00DA3D6E" w:rsidP="007B47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3D6E" w:rsidRPr="00A2540E" w:rsidRDefault="00DA3D6E" w:rsidP="007B47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D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RZ-DZP.262.18.2025.MT</w:t>
            </w:r>
          </w:p>
        </w:tc>
      </w:tr>
    </w:tbl>
    <w:p w:rsidR="00A137C9" w:rsidRPr="006C4CCD" w:rsidRDefault="00A137C9" w:rsidP="007B47E3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7B47E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3D6E" w:rsidRPr="00DA3D6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bookmarkStart w:id="1" w:name="_GoBack"/>
      <w:bookmarkEnd w:id="1"/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7B47E3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7B47E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A3D6E" w:rsidRPr="00DA3D6E">
        <w:rPr>
          <w:rFonts w:ascii="Arial" w:hAnsi="Arial" w:cs="Arial"/>
          <w:sz w:val="24"/>
          <w:szCs w:val="24"/>
        </w:rPr>
        <w:t>(</w:t>
      </w:r>
      <w:proofErr w:type="spellStart"/>
      <w:r w:rsidR="00DA3D6E" w:rsidRPr="00DA3D6E">
        <w:rPr>
          <w:rFonts w:ascii="Arial" w:hAnsi="Arial" w:cs="Arial"/>
          <w:sz w:val="24"/>
          <w:szCs w:val="24"/>
        </w:rPr>
        <w:t>t.j</w:t>
      </w:r>
      <w:proofErr w:type="spellEnd"/>
      <w:r w:rsidR="00DA3D6E" w:rsidRPr="00DA3D6E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7B47E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B47E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7B47E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2B7A62" w:rsidRDefault="00A137C9" w:rsidP="007B47E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2B7A62" w:rsidRDefault="00A137C9" w:rsidP="007B47E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B7A6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2B7A62" w:rsidRDefault="00A137C9" w:rsidP="007B47E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B7A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7B47E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0A0CFF" w:rsidP="007B47E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</w:t>
            </w:r>
            <w:r w:rsidR="002B7A62"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2B7A62" w:rsidRPr="00D123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kwalifikowany podpis elektroniczny lub podpis zaufany lub podpis osobisty osoby uprawnionej do reprezentowania wykonawców wspólnie ubiegających się o udzielenie zamówienia</w:t>
            </w:r>
            <w:r w:rsidR="002B7A62"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A137C9" w:rsidRDefault="00A137C9" w:rsidP="007B47E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0A0CFF">
      <w:headerReference w:type="default" r:id="rId7"/>
      <w:footerReference w:type="default" r:id="rId8"/>
      <w:pgSz w:w="11906" w:h="16838"/>
      <w:pgMar w:top="1985" w:right="1418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761" w:rsidRDefault="00F82761" w:rsidP="00025386">
      <w:pPr>
        <w:spacing w:after="0" w:line="240" w:lineRule="auto"/>
      </w:pPr>
      <w:r>
        <w:separator/>
      </w:r>
    </w:p>
  </w:endnote>
  <w:endnote w:type="continuationSeparator" w:id="0">
    <w:p w:rsidR="00F82761" w:rsidRDefault="00F827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7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7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A0CFF" w:rsidRDefault="007B47E3" w:rsidP="000A0CF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3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0A0CFF" w:rsidRPr="00430DDB">
      <w:rPr>
        <w:noProof/>
        <w:lang w:eastAsia="en-GB"/>
      </w:rPr>
      <w:t xml:space="preserve"> </w:t>
    </w:r>
  </w:p>
  <w:p w:rsidR="000A0CFF" w:rsidRDefault="007B47E3" w:rsidP="000A0CF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0A0CFF" w:rsidRPr="00647440">
      <w:rPr>
        <w:rFonts w:cs="Arial"/>
        <w:b/>
        <w:bCs/>
        <w:sz w:val="24"/>
        <w:szCs w:val="18"/>
      </w:rPr>
      <w:t xml:space="preserve"> </w:t>
    </w:r>
  </w:p>
  <w:p w:rsidR="000A0CFF" w:rsidRPr="000E233A" w:rsidRDefault="000A0CFF" w:rsidP="000A0CFF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0A0CFF" w:rsidRPr="000E233A" w:rsidRDefault="000A0CFF" w:rsidP="000A0CF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761" w:rsidRDefault="00F82761" w:rsidP="00025386">
      <w:pPr>
        <w:spacing w:after="0" w:line="240" w:lineRule="auto"/>
      </w:pPr>
      <w:r>
        <w:separator/>
      </w:r>
    </w:p>
  </w:footnote>
  <w:footnote w:type="continuationSeparator" w:id="0">
    <w:p w:rsidR="00F82761" w:rsidRDefault="00F827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CFF" w:rsidRDefault="007B47E3" w:rsidP="000A0CF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="000A0CFF" w:rsidRPr="00430DDB">
      <w:rPr>
        <w:noProof/>
        <w:lang w:eastAsia="en-GB"/>
      </w:rPr>
      <w:t xml:space="preserve"> </w:t>
    </w:r>
  </w:p>
  <w:p w:rsidR="00DA3D6E" w:rsidRDefault="00DA3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761"/>
    <w:rsid w:val="00025386"/>
    <w:rsid w:val="000423B9"/>
    <w:rsid w:val="00053927"/>
    <w:rsid w:val="00084786"/>
    <w:rsid w:val="000A0CFF"/>
    <w:rsid w:val="0016158F"/>
    <w:rsid w:val="001C2314"/>
    <w:rsid w:val="00213980"/>
    <w:rsid w:val="0024648D"/>
    <w:rsid w:val="002B7A62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B47E3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A3D6E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276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F23D75E-7D2C-4F1C-96C3-BFC127E5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A0CFF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2025-09-25T12:13:00Z</cp:lastPrinted>
  <dcterms:created xsi:type="dcterms:W3CDTF">2025-09-25T12:13:00Z</dcterms:created>
  <dcterms:modified xsi:type="dcterms:W3CDTF">2025-09-25T12:13:00Z</dcterms:modified>
</cp:coreProperties>
</file>