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B8001C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B8001C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B8001C">
        <w:rPr>
          <w:rFonts w:ascii="Arial" w:hAnsi="Arial" w:cs="Arial"/>
        </w:rPr>
        <w:t>2025-09-25</w:t>
      </w:r>
    </w:p>
    <w:p w:rsidR="00B36EDA" w:rsidRPr="00353FDC" w:rsidRDefault="00B8001C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B8001C">
        <w:rPr>
          <w:rFonts w:ascii="Arial" w:hAnsi="Arial" w:cs="Arial"/>
          <w:b/>
          <w:bCs/>
        </w:rPr>
        <w:t>Politechnika Częstochowska</w:t>
      </w:r>
    </w:p>
    <w:p w:rsidR="00B36EDA" w:rsidRPr="00353FDC" w:rsidRDefault="00B8001C" w:rsidP="00B36EDA">
      <w:pPr>
        <w:spacing w:line="360" w:lineRule="auto"/>
        <w:ind w:right="3969"/>
        <w:rPr>
          <w:rFonts w:ascii="Arial" w:hAnsi="Arial" w:cs="Arial"/>
        </w:rPr>
      </w:pPr>
      <w:r w:rsidRPr="00B8001C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B8001C">
        <w:rPr>
          <w:rFonts w:ascii="Arial" w:hAnsi="Arial" w:cs="Arial"/>
        </w:rPr>
        <w:t>69</w:t>
      </w:r>
    </w:p>
    <w:p w:rsidR="00B36EDA" w:rsidRDefault="00B8001C" w:rsidP="00B36EDA">
      <w:pPr>
        <w:ind w:right="3969"/>
        <w:rPr>
          <w:rFonts w:ascii="Arial" w:hAnsi="Arial" w:cs="Arial"/>
        </w:rPr>
      </w:pPr>
      <w:r w:rsidRPr="00B8001C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B8001C">
        <w:rPr>
          <w:rFonts w:ascii="Arial" w:hAnsi="Arial" w:cs="Arial"/>
        </w:rPr>
        <w:t>Częstochowa</w:t>
      </w:r>
    </w:p>
    <w:p w:rsidR="00F41E83" w:rsidRPr="00353FDC" w:rsidRDefault="00F41E83" w:rsidP="00B36EDA">
      <w:pPr>
        <w:ind w:right="3969"/>
        <w:rPr>
          <w:rFonts w:ascii="Arial" w:hAnsi="Arial" w:cs="Arial"/>
        </w:rPr>
      </w:pP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B8001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8001C">
              <w:rPr>
                <w:rFonts w:ascii="Arial" w:hAnsi="Arial" w:cs="Arial"/>
                <w:bCs/>
              </w:rPr>
              <w:t>Dostawa sprzętu komputerowego dla jednostek organizacyjnych Politechniki Częstochowskiej (6 zadań)</w:t>
            </w:r>
          </w:p>
        </w:tc>
      </w:tr>
      <w:tr w:rsidR="00B8001C" w:rsidRPr="00353FDC" w:rsidTr="00472746">
        <w:tc>
          <w:tcPr>
            <w:tcW w:w="2269" w:type="dxa"/>
            <w:shd w:val="clear" w:color="auto" w:fill="auto"/>
          </w:tcPr>
          <w:p w:rsidR="00B8001C" w:rsidRPr="00353FDC" w:rsidRDefault="00B8001C" w:rsidP="004727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B8001C" w:rsidRPr="00353FDC" w:rsidRDefault="00B8001C" w:rsidP="004727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8001C">
              <w:rPr>
                <w:rFonts w:ascii="Arial" w:hAnsi="Arial" w:cs="Arial"/>
                <w:bCs/>
              </w:rPr>
              <w:t>RK-NZ.261.27.2025.MM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B8001C" w:rsidRPr="00B8001C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B8001C" w:rsidRPr="00B8001C">
        <w:rPr>
          <w:rFonts w:ascii="Arial" w:hAnsi="Arial" w:cs="Arial"/>
        </w:rPr>
        <w:t>(</w:t>
      </w:r>
      <w:proofErr w:type="spellStart"/>
      <w:r w:rsidR="00B8001C" w:rsidRPr="00B8001C">
        <w:rPr>
          <w:rFonts w:ascii="Arial" w:hAnsi="Arial" w:cs="Arial"/>
        </w:rPr>
        <w:t>t.j</w:t>
      </w:r>
      <w:proofErr w:type="spellEnd"/>
      <w:r w:rsidR="00B8001C" w:rsidRPr="00B8001C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8001C" w:rsidTr="00B800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01C" w:rsidRPr="00F245C5" w:rsidRDefault="00B8001C" w:rsidP="00F41E83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8001C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8001C">
              <w:rPr>
                <w:rFonts w:ascii="Arial" w:hAnsi="Arial" w:cs="Arial"/>
              </w:rPr>
              <w:t>Dostawa 3 monitorów dla Katedry Informatyki</w:t>
            </w:r>
          </w:p>
          <w:p w:rsidR="00B8001C" w:rsidRPr="00F245C5" w:rsidRDefault="00B8001C" w:rsidP="00F41E8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8001C">
              <w:rPr>
                <w:rFonts w:ascii="Arial" w:hAnsi="Arial" w:cs="Arial"/>
                <w:b/>
              </w:rPr>
              <w:t xml:space="preserve">NKK SYSTEM </w:t>
            </w:r>
            <w:r w:rsidR="00F41E83">
              <w:rPr>
                <w:rFonts w:ascii="Arial" w:hAnsi="Arial" w:cs="Arial"/>
                <w:b/>
              </w:rPr>
              <w:t>Sp. z o.o.</w:t>
            </w:r>
          </w:p>
          <w:p w:rsidR="00B8001C" w:rsidRPr="00F245C5" w:rsidRDefault="00B8001C" w:rsidP="00F41E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8001C">
              <w:rPr>
                <w:rFonts w:ascii="Arial" w:hAnsi="Arial" w:cs="Arial"/>
                <w:bCs/>
              </w:rPr>
              <w:t>Tatarska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8001C">
              <w:rPr>
                <w:rFonts w:ascii="Arial" w:hAnsi="Arial" w:cs="Arial"/>
                <w:bCs/>
              </w:rPr>
              <w:t>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B8001C" w:rsidRPr="00F245C5" w:rsidRDefault="00B8001C" w:rsidP="00F41E8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8001C">
              <w:rPr>
                <w:rFonts w:ascii="Arial" w:hAnsi="Arial" w:cs="Arial"/>
                <w:bCs/>
              </w:rPr>
              <w:t>30-103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8001C">
              <w:rPr>
                <w:rFonts w:ascii="Arial" w:hAnsi="Arial" w:cs="Arial"/>
                <w:bCs/>
              </w:rPr>
              <w:t>Kraków</w:t>
            </w:r>
          </w:p>
          <w:p w:rsidR="00B8001C" w:rsidRPr="00F245C5" w:rsidRDefault="00B8001C" w:rsidP="00F41E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8001C">
              <w:rPr>
                <w:rFonts w:ascii="Arial" w:hAnsi="Arial" w:cs="Arial"/>
                <w:b/>
              </w:rPr>
              <w:t>2 324.70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B8001C" w:rsidRPr="00F245C5" w:rsidRDefault="00B8001C" w:rsidP="00F41E8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B8001C" w:rsidRPr="00F41E83" w:rsidRDefault="00B8001C" w:rsidP="00F41E8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8001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B8001C" w:rsidTr="00B800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01C" w:rsidRPr="00F245C5" w:rsidRDefault="00B8001C" w:rsidP="00F41E83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8001C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8001C">
              <w:rPr>
                <w:rFonts w:ascii="Arial" w:hAnsi="Arial" w:cs="Arial"/>
              </w:rPr>
              <w:t xml:space="preserve">Dostawa laptopa do prowadzenia wykładów z wybranych technologii internetowych i baz danych </w:t>
            </w:r>
            <w:proofErr w:type="spellStart"/>
            <w:r w:rsidRPr="00B8001C">
              <w:rPr>
                <w:rFonts w:ascii="Arial" w:hAnsi="Arial" w:cs="Arial"/>
              </w:rPr>
              <w:t>NoSQL</w:t>
            </w:r>
            <w:proofErr w:type="spellEnd"/>
            <w:r w:rsidRPr="00B8001C">
              <w:rPr>
                <w:rFonts w:ascii="Arial" w:hAnsi="Arial" w:cs="Arial"/>
              </w:rPr>
              <w:t xml:space="preserve"> dla Katedry Informatyki</w:t>
            </w:r>
          </w:p>
          <w:p w:rsidR="00B8001C" w:rsidRPr="00F245C5" w:rsidRDefault="00B8001C" w:rsidP="00F41E8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8001C">
              <w:rPr>
                <w:rFonts w:ascii="Arial" w:hAnsi="Arial" w:cs="Arial"/>
                <w:b/>
              </w:rPr>
              <w:t>Syriana Joanna Fis</w:t>
            </w:r>
            <w:r w:rsidR="00F41E83">
              <w:rPr>
                <w:rFonts w:ascii="Arial" w:hAnsi="Arial" w:cs="Arial"/>
                <w:b/>
              </w:rPr>
              <w:t>c</w:t>
            </w:r>
            <w:r w:rsidRPr="00B8001C">
              <w:rPr>
                <w:rFonts w:ascii="Arial" w:hAnsi="Arial" w:cs="Arial"/>
                <w:b/>
              </w:rPr>
              <w:t>her</w:t>
            </w:r>
          </w:p>
          <w:p w:rsidR="00B8001C" w:rsidRPr="00F245C5" w:rsidRDefault="00B8001C" w:rsidP="00F41E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8001C">
              <w:rPr>
                <w:rFonts w:ascii="Arial" w:hAnsi="Arial" w:cs="Arial"/>
                <w:bCs/>
              </w:rPr>
              <w:t>Porębskiego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8001C">
              <w:rPr>
                <w:rFonts w:ascii="Arial" w:hAnsi="Arial" w:cs="Arial"/>
                <w:bCs/>
              </w:rPr>
              <w:t>28/17</w:t>
            </w:r>
          </w:p>
          <w:p w:rsidR="00B8001C" w:rsidRPr="00F245C5" w:rsidRDefault="00B8001C" w:rsidP="00F41E8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8001C">
              <w:rPr>
                <w:rFonts w:ascii="Arial" w:hAnsi="Arial" w:cs="Arial"/>
                <w:bCs/>
              </w:rPr>
              <w:t>80-180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8001C">
              <w:rPr>
                <w:rFonts w:ascii="Arial" w:hAnsi="Arial" w:cs="Arial"/>
                <w:bCs/>
              </w:rPr>
              <w:t>G</w:t>
            </w:r>
            <w:r w:rsidR="00F41E83">
              <w:rPr>
                <w:rFonts w:ascii="Arial" w:hAnsi="Arial" w:cs="Arial"/>
                <w:bCs/>
              </w:rPr>
              <w:t>dańsk</w:t>
            </w:r>
          </w:p>
          <w:p w:rsidR="00B8001C" w:rsidRPr="00F245C5" w:rsidRDefault="00B8001C" w:rsidP="00F41E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8001C">
              <w:rPr>
                <w:rFonts w:ascii="Arial" w:hAnsi="Arial" w:cs="Arial"/>
                <w:b/>
              </w:rPr>
              <w:t>5 719.50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B8001C" w:rsidRPr="00F245C5" w:rsidRDefault="00B8001C" w:rsidP="00F41E8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B8001C" w:rsidRPr="00F245C5" w:rsidRDefault="00B8001C" w:rsidP="00F41E8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8001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B8001C" w:rsidTr="00B800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01C" w:rsidRPr="00F245C5" w:rsidRDefault="00B8001C" w:rsidP="00F41E83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8001C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8001C">
              <w:rPr>
                <w:rFonts w:ascii="Arial" w:hAnsi="Arial" w:cs="Arial"/>
              </w:rPr>
              <w:t>Dostawa laptopa do prowadzenia zajęć dydaktycznych dla Katedry Informatyki</w:t>
            </w:r>
          </w:p>
          <w:p w:rsidR="00B8001C" w:rsidRPr="00F245C5" w:rsidRDefault="00B8001C" w:rsidP="00F41E8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8001C">
              <w:rPr>
                <w:rFonts w:ascii="Arial" w:hAnsi="Arial" w:cs="Arial"/>
                <w:b/>
              </w:rPr>
              <w:t>Eurotel S.A.</w:t>
            </w:r>
          </w:p>
          <w:p w:rsidR="00B8001C" w:rsidRPr="00F245C5" w:rsidRDefault="00B8001C" w:rsidP="00F41E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8001C">
              <w:rPr>
                <w:rFonts w:ascii="Arial" w:hAnsi="Arial" w:cs="Arial"/>
                <w:bCs/>
              </w:rPr>
              <w:t>Kartuska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8001C">
              <w:rPr>
                <w:rFonts w:ascii="Arial" w:hAnsi="Arial" w:cs="Arial"/>
                <w:bCs/>
              </w:rPr>
              <w:t>391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B8001C" w:rsidRPr="00F245C5" w:rsidRDefault="00B8001C" w:rsidP="00F41E8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8001C">
              <w:rPr>
                <w:rFonts w:ascii="Arial" w:hAnsi="Arial" w:cs="Arial"/>
                <w:bCs/>
              </w:rPr>
              <w:t>80-125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8001C">
              <w:rPr>
                <w:rFonts w:ascii="Arial" w:hAnsi="Arial" w:cs="Arial"/>
                <w:bCs/>
              </w:rPr>
              <w:t>Gdańsk</w:t>
            </w:r>
          </w:p>
          <w:p w:rsidR="00B8001C" w:rsidRPr="00F245C5" w:rsidRDefault="00B8001C" w:rsidP="00F41E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8001C">
              <w:rPr>
                <w:rFonts w:ascii="Arial" w:hAnsi="Arial" w:cs="Arial"/>
                <w:b/>
              </w:rPr>
              <w:t>5 310.18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B8001C" w:rsidRPr="00F245C5" w:rsidRDefault="00B8001C" w:rsidP="00F41E8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B8001C" w:rsidRPr="00F245C5" w:rsidRDefault="00B8001C" w:rsidP="00F41E8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8001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B8001C" w:rsidTr="00B800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01C" w:rsidRPr="00F245C5" w:rsidRDefault="00B8001C" w:rsidP="00F41E83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8001C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8001C">
              <w:rPr>
                <w:rFonts w:ascii="Arial" w:hAnsi="Arial" w:cs="Arial"/>
              </w:rPr>
              <w:t>Dostawa komputera przenośnego typu notebook o przekątnej ekranu 16" dla Katedry Mechaniki i Podstaw Konstrukcji Maszyn</w:t>
            </w:r>
          </w:p>
          <w:p w:rsidR="00B8001C" w:rsidRPr="00F245C5" w:rsidRDefault="00B8001C" w:rsidP="00F41E8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8001C">
              <w:rPr>
                <w:rFonts w:ascii="Arial" w:hAnsi="Arial" w:cs="Arial"/>
                <w:b/>
              </w:rPr>
              <w:t>PIXEL Centrum Komputerowe Tomasz Dziedzic</w:t>
            </w:r>
          </w:p>
          <w:p w:rsidR="00B8001C" w:rsidRPr="00F245C5" w:rsidRDefault="00B8001C" w:rsidP="00F41E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8001C">
              <w:rPr>
                <w:rFonts w:ascii="Arial" w:hAnsi="Arial" w:cs="Arial"/>
                <w:bCs/>
              </w:rPr>
              <w:t>Wilkowa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8001C">
              <w:rPr>
                <w:rFonts w:ascii="Arial" w:hAnsi="Arial" w:cs="Arial"/>
                <w:bCs/>
              </w:rPr>
              <w:t>3A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B8001C" w:rsidRPr="00F245C5" w:rsidRDefault="00B8001C" w:rsidP="00F41E8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8001C">
              <w:rPr>
                <w:rFonts w:ascii="Arial" w:hAnsi="Arial" w:cs="Arial"/>
                <w:bCs/>
              </w:rPr>
              <w:t>28-232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8001C">
              <w:rPr>
                <w:rFonts w:ascii="Arial" w:hAnsi="Arial" w:cs="Arial"/>
                <w:bCs/>
              </w:rPr>
              <w:t>Łubnice</w:t>
            </w:r>
          </w:p>
          <w:p w:rsidR="00B8001C" w:rsidRPr="00F245C5" w:rsidRDefault="00B8001C" w:rsidP="00F41E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8001C">
              <w:rPr>
                <w:rFonts w:ascii="Arial" w:hAnsi="Arial" w:cs="Arial"/>
                <w:b/>
              </w:rPr>
              <w:t>9 238.53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B8001C" w:rsidRPr="00F245C5" w:rsidRDefault="00B8001C" w:rsidP="00F41E8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B8001C" w:rsidRPr="00F245C5" w:rsidRDefault="00B8001C" w:rsidP="00F41E8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8001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B8001C" w:rsidTr="00B800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01C" w:rsidRPr="00F245C5" w:rsidRDefault="00B8001C" w:rsidP="00F41E83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8001C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8001C">
              <w:rPr>
                <w:rFonts w:ascii="Arial" w:hAnsi="Arial" w:cs="Arial"/>
              </w:rPr>
              <w:t>Dostawa 3 komputerów przenośnych typu notebook o przekątnej ekranu 15,6" dla Katedry Mechaniki i Podstaw Konstrukcji Maszyn</w:t>
            </w:r>
          </w:p>
          <w:p w:rsidR="00B8001C" w:rsidRPr="00F245C5" w:rsidRDefault="00B8001C" w:rsidP="00F41E8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8001C">
              <w:rPr>
                <w:rFonts w:ascii="Arial" w:hAnsi="Arial" w:cs="Arial"/>
                <w:b/>
              </w:rPr>
              <w:t>BIS S.C. KAROL KOWALSKI, ŁUKASZ KOWALSKI</w:t>
            </w:r>
          </w:p>
          <w:p w:rsidR="00B8001C" w:rsidRPr="00F245C5" w:rsidRDefault="00F41E83" w:rsidP="00F41E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</w:t>
            </w:r>
            <w:r w:rsidR="00B8001C" w:rsidRPr="00B8001C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Niepodległości 41</w:t>
            </w:r>
            <w:r w:rsidR="00B8001C" w:rsidRPr="00F245C5">
              <w:rPr>
                <w:rFonts w:ascii="Arial" w:hAnsi="Arial" w:cs="Arial"/>
                <w:bCs/>
              </w:rPr>
              <w:t xml:space="preserve"> </w:t>
            </w:r>
          </w:p>
          <w:p w:rsidR="00B8001C" w:rsidRPr="00F245C5" w:rsidRDefault="00B8001C" w:rsidP="00F41E8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8001C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8001C">
              <w:rPr>
                <w:rFonts w:ascii="Arial" w:hAnsi="Arial" w:cs="Arial"/>
                <w:bCs/>
              </w:rPr>
              <w:t>C</w:t>
            </w:r>
            <w:r w:rsidR="00F41E83">
              <w:rPr>
                <w:rFonts w:ascii="Arial" w:hAnsi="Arial" w:cs="Arial"/>
                <w:bCs/>
              </w:rPr>
              <w:t>zęstochowa</w:t>
            </w:r>
          </w:p>
          <w:p w:rsidR="00B8001C" w:rsidRPr="00F245C5" w:rsidRDefault="00B8001C" w:rsidP="00F41E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8001C">
              <w:rPr>
                <w:rFonts w:ascii="Arial" w:hAnsi="Arial" w:cs="Arial"/>
                <w:b/>
              </w:rPr>
              <w:t>21 844.80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B8001C" w:rsidRPr="00F245C5" w:rsidRDefault="00B8001C" w:rsidP="00F41E8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B8001C" w:rsidRPr="00F245C5" w:rsidRDefault="00B8001C" w:rsidP="00F41E8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8001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B8001C" w:rsidTr="00B800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01C" w:rsidRPr="00F245C5" w:rsidRDefault="00B8001C" w:rsidP="00F41E83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8001C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8001C">
              <w:rPr>
                <w:rFonts w:ascii="Arial" w:hAnsi="Arial" w:cs="Arial"/>
              </w:rPr>
              <w:t>Dostawa 2 komputerów przenośnych typu notebook o przekątnej ekranu 13,3" dla Katedry Mechaniki i Podstaw Konstrukcji Maszyn</w:t>
            </w:r>
          </w:p>
          <w:p w:rsidR="00B8001C" w:rsidRPr="00F245C5" w:rsidRDefault="00B8001C" w:rsidP="00F41E8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8001C">
              <w:rPr>
                <w:rFonts w:ascii="Arial" w:hAnsi="Arial" w:cs="Arial"/>
                <w:b/>
              </w:rPr>
              <w:t xml:space="preserve">NKK SYSTEM </w:t>
            </w:r>
            <w:r w:rsidR="00F41E83">
              <w:rPr>
                <w:rFonts w:ascii="Arial" w:hAnsi="Arial" w:cs="Arial"/>
                <w:b/>
              </w:rPr>
              <w:t xml:space="preserve">Sp. z o.o. </w:t>
            </w:r>
          </w:p>
          <w:p w:rsidR="00B8001C" w:rsidRPr="00F245C5" w:rsidRDefault="00B8001C" w:rsidP="00F41E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8001C">
              <w:rPr>
                <w:rFonts w:ascii="Arial" w:hAnsi="Arial" w:cs="Arial"/>
                <w:bCs/>
              </w:rPr>
              <w:t>Tatarska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8001C">
              <w:rPr>
                <w:rFonts w:ascii="Arial" w:hAnsi="Arial" w:cs="Arial"/>
                <w:bCs/>
              </w:rPr>
              <w:t>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B8001C" w:rsidRPr="00F245C5" w:rsidRDefault="00B8001C" w:rsidP="00F41E8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8001C">
              <w:rPr>
                <w:rFonts w:ascii="Arial" w:hAnsi="Arial" w:cs="Arial"/>
                <w:bCs/>
              </w:rPr>
              <w:t>30-103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8001C">
              <w:rPr>
                <w:rFonts w:ascii="Arial" w:hAnsi="Arial" w:cs="Arial"/>
                <w:bCs/>
              </w:rPr>
              <w:t>Kraków</w:t>
            </w:r>
          </w:p>
          <w:p w:rsidR="00B8001C" w:rsidRPr="00F245C5" w:rsidRDefault="00B8001C" w:rsidP="00F41E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8001C">
              <w:rPr>
                <w:rFonts w:ascii="Arial" w:hAnsi="Arial" w:cs="Arial"/>
                <w:b/>
              </w:rPr>
              <w:t>23 001.00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B8001C" w:rsidRPr="00F245C5" w:rsidRDefault="00B8001C" w:rsidP="00F41E8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B8001C" w:rsidRPr="00F245C5" w:rsidRDefault="00B8001C" w:rsidP="00F41E8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8001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F41E83" w:rsidRDefault="00F41E83" w:rsidP="00B36EDA">
      <w:pPr>
        <w:spacing w:before="360" w:after="120" w:line="276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F41E83" w:rsidRDefault="00F41E83" w:rsidP="00B36EDA">
      <w:pPr>
        <w:spacing w:before="360" w:after="120" w:line="276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F41E83" w:rsidRDefault="00B36EDA" w:rsidP="00F41E83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F41E83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F41E83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3827"/>
        <w:gridCol w:w="1418"/>
        <w:gridCol w:w="992"/>
      </w:tblGrid>
      <w:tr w:rsidR="00B36EDA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41E83" w:rsidRDefault="00B36EDA" w:rsidP="00F41E8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F41E83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41E83" w:rsidRDefault="00B36EDA" w:rsidP="00F41E8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F41E83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41E83" w:rsidRDefault="00B36EDA" w:rsidP="00F41E8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F41E83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41E83" w:rsidRDefault="00B36EDA" w:rsidP="00F41E8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F41E83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8001C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01C" w:rsidRPr="00F41E83" w:rsidRDefault="00B8001C" w:rsidP="00F41E8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</w:t>
            </w:r>
            <w:r w:rsidRPr="00F41E83">
              <w:rPr>
                <w:rFonts w:ascii="Arial" w:hAnsi="Arial" w:cs="Arial"/>
              </w:rPr>
              <w:t xml:space="preserve"> - </w:t>
            </w:r>
            <w:r w:rsidRPr="00F41E83">
              <w:rPr>
                <w:rFonts w:ascii="Arial" w:hAnsi="Arial" w:cs="Arial"/>
              </w:rPr>
              <w:t>Dostawa 3 monitorów dla Katedry Informatyki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01C" w:rsidRPr="00F41E83" w:rsidRDefault="00F41E83" w:rsidP="00F41E8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NKK SYSTEM Sp. z o.o.</w:t>
            </w:r>
          </w:p>
          <w:p w:rsidR="00B8001C" w:rsidRPr="00F41E83" w:rsidRDefault="00B8001C" w:rsidP="00F41E83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Tatarska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5</w:t>
            </w:r>
          </w:p>
          <w:p w:rsidR="00B8001C" w:rsidRPr="00F41E83" w:rsidRDefault="00B8001C" w:rsidP="00F41E8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30-103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01C" w:rsidRPr="00F41E83" w:rsidRDefault="00B8001C" w:rsidP="00F41E8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01C" w:rsidRPr="00F41E83" w:rsidRDefault="00B8001C" w:rsidP="00F41E8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100,00</w:t>
            </w:r>
          </w:p>
        </w:tc>
      </w:tr>
      <w:tr w:rsidR="00F41E83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E83" w:rsidRPr="00F41E83" w:rsidRDefault="00F41E83" w:rsidP="00F41E8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Dostawa 3 monitorów dla Katedry Informatyki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3" w:rsidRPr="00F41E83" w:rsidRDefault="00F41E83" w:rsidP="00F41E8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Syriana Joanna Fis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Pr="00F41E83">
              <w:rPr>
                <w:rFonts w:ascii="Arial" w:hAnsi="Arial" w:cs="Arial"/>
                <w:b/>
                <w:bCs/>
              </w:rPr>
              <w:t>her</w:t>
            </w:r>
          </w:p>
          <w:p w:rsidR="00F41E83" w:rsidRPr="00F41E83" w:rsidRDefault="00F41E83" w:rsidP="00F41E83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Porębskiego 28/17</w:t>
            </w:r>
          </w:p>
          <w:p w:rsidR="00F41E83" w:rsidRPr="00F41E83" w:rsidRDefault="00F41E83" w:rsidP="00F41E8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80-180 G</w:t>
            </w:r>
            <w:r>
              <w:rPr>
                <w:rFonts w:ascii="Arial" w:hAnsi="Arial" w:cs="Arial"/>
              </w:rPr>
              <w:t>dańsk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3" w:rsidRPr="00F41E83" w:rsidRDefault="00F41E83" w:rsidP="00F41E8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- 94.03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E83" w:rsidRPr="00F41E83" w:rsidRDefault="00F41E83" w:rsidP="00F41E8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94,03</w:t>
            </w:r>
          </w:p>
        </w:tc>
      </w:tr>
      <w:tr w:rsidR="00F41E83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E83" w:rsidRPr="00F41E83" w:rsidRDefault="00F41E83" w:rsidP="00F41E8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</w:t>
            </w:r>
            <w:r w:rsidRPr="00F41E83">
              <w:rPr>
                <w:rFonts w:ascii="Arial" w:hAnsi="Arial" w:cs="Arial"/>
              </w:rPr>
              <w:t xml:space="preserve"> - </w:t>
            </w:r>
            <w:r w:rsidRPr="00F41E83">
              <w:rPr>
                <w:rFonts w:ascii="Arial" w:hAnsi="Arial" w:cs="Arial"/>
              </w:rPr>
              <w:t>Dostawa 3 monitorów dla Katedry Informatyki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E83" w:rsidRPr="00F41E83" w:rsidRDefault="00F41E83" w:rsidP="00F41E8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F41E83" w:rsidRPr="00F41E83" w:rsidRDefault="00F41E83" w:rsidP="00F41E83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Wilkowa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3A</w:t>
            </w:r>
          </w:p>
          <w:p w:rsidR="00F41E83" w:rsidRPr="00F41E83" w:rsidRDefault="00F41E83" w:rsidP="00F41E8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28-232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Łubnice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E83" w:rsidRPr="00F41E83" w:rsidRDefault="00F41E83" w:rsidP="00F41E8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- 92.92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E83" w:rsidRPr="00F41E83" w:rsidRDefault="00F41E83" w:rsidP="00F41E8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92,92</w:t>
            </w:r>
          </w:p>
        </w:tc>
      </w:tr>
      <w:tr w:rsidR="00F41E83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E83" w:rsidRPr="00F41E83" w:rsidRDefault="00F41E83" w:rsidP="00F41E8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</w:t>
            </w:r>
            <w:r w:rsidRPr="00F41E83">
              <w:rPr>
                <w:rFonts w:ascii="Arial" w:hAnsi="Arial" w:cs="Arial"/>
              </w:rPr>
              <w:t xml:space="preserve"> - </w:t>
            </w:r>
            <w:r w:rsidRPr="00F41E83">
              <w:rPr>
                <w:rFonts w:ascii="Arial" w:hAnsi="Arial" w:cs="Arial"/>
              </w:rPr>
              <w:t>Dostawa 3 monitorów dla Katedry Informatyki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E83" w:rsidRPr="00F41E83" w:rsidRDefault="00F41E83" w:rsidP="00F41E8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F41E83" w:rsidRPr="00F41E83" w:rsidRDefault="005B790C" w:rsidP="00F41E8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="00F41E83" w:rsidRPr="00F41E83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F41E83" w:rsidRPr="00F41E83" w:rsidRDefault="00F41E83" w:rsidP="005B790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42-216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C</w:t>
            </w:r>
            <w:r w:rsidR="005B790C">
              <w:rPr>
                <w:rFonts w:ascii="Arial" w:hAnsi="Arial" w:cs="Arial"/>
              </w:rPr>
              <w:t>zęstochowa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E83" w:rsidRPr="00F41E83" w:rsidRDefault="00F41E83" w:rsidP="00F41E8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- 92.65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E83" w:rsidRPr="00F41E83" w:rsidRDefault="00F41E83" w:rsidP="00F41E8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92,65</w:t>
            </w:r>
          </w:p>
        </w:tc>
      </w:tr>
      <w:tr w:rsidR="00F41E83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E83" w:rsidRPr="00F41E83" w:rsidRDefault="00F41E83" w:rsidP="00F41E8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2</w:t>
            </w:r>
            <w:r w:rsidRPr="00F41E83">
              <w:rPr>
                <w:rFonts w:ascii="Arial" w:hAnsi="Arial" w:cs="Arial"/>
              </w:rPr>
              <w:t xml:space="preserve"> - </w:t>
            </w:r>
            <w:r w:rsidRPr="00F41E83">
              <w:rPr>
                <w:rFonts w:ascii="Arial" w:hAnsi="Arial" w:cs="Arial"/>
              </w:rPr>
              <w:t xml:space="preserve">Dostawa laptopa do prowadzenia wykładów z wybranych technologii internetowych i baz danych </w:t>
            </w:r>
            <w:proofErr w:type="spellStart"/>
            <w:r w:rsidRPr="00F41E83">
              <w:rPr>
                <w:rFonts w:ascii="Arial" w:hAnsi="Arial" w:cs="Arial"/>
              </w:rPr>
              <w:t>NoSQL</w:t>
            </w:r>
            <w:proofErr w:type="spellEnd"/>
            <w:r w:rsidRPr="00F41E83">
              <w:rPr>
                <w:rFonts w:ascii="Arial" w:hAnsi="Arial" w:cs="Arial"/>
              </w:rPr>
              <w:t xml:space="preserve"> dla Katedry Informatyki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E83" w:rsidRPr="00F41E83" w:rsidRDefault="00F41E83" w:rsidP="00F41E8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Syriana Joanna Fis</w:t>
            </w:r>
            <w:r w:rsidR="005B790C">
              <w:rPr>
                <w:rFonts w:ascii="Arial" w:hAnsi="Arial" w:cs="Arial"/>
                <w:b/>
                <w:bCs/>
              </w:rPr>
              <w:t>c</w:t>
            </w:r>
            <w:r w:rsidRPr="00F41E83">
              <w:rPr>
                <w:rFonts w:ascii="Arial" w:hAnsi="Arial" w:cs="Arial"/>
                <w:b/>
                <w:bCs/>
              </w:rPr>
              <w:t>her</w:t>
            </w:r>
          </w:p>
          <w:p w:rsidR="00F41E83" w:rsidRPr="00F41E83" w:rsidRDefault="00F41E83" w:rsidP="00F41E83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Porębskiego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28/17</w:t>
            </w:r>
          </w:p>
          <w:p w:rsidR="00F41E83" w:rsidRPr="00F41E83" w:rsidRDefault="00F41E83" w:rsidP="005B790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80-180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G</w:t>
            </w:r>
            <w:r w:rsidR="005B790C">
              <w:rPr>
                <w:rFonts w:ascii="Arial" w:hAnsi="Arial" w:cs="Arial"/>
              </w:rPr>
              <w:t>dańsk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E83" w:rsidRPr="00F41E83" w:rsidRDefault="00F41E83" w:rsidP="00F41E8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E83" w:rsidRPr="00F41E83" w:rsidRDefault="00F41E83" w:rsidP="00F41E8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100,00</w:t>
            </w:r>
          </w:p>
        </w:tc>
      </w:tr>
      <w:tr w:rsidR="005B790C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2 - Dostawa laptopa do prowadzenia wykładów z wybranych technologii internetowych i baz danych </w:t>
            </w:r>
            <w:proofErr w:type="spellStart"/>
            <w:r w:rsidRPr="00F41E83">
              <w:rPr>
                <w:rFonts w:ascii="Arial" w:hAnsi="Arial" w:cs="Arial"/>
              </w:rPr>
              <w:t>NoSQL</w:t>
            </w:r>
            <w:proofErr w:type="spellEnd"/>
            <w:r w:rsidRPr="00F41E83">
              <w:rPr>
                <w:rFonts w:ascii="Arial" w:hAnsi="Arial" w:cs="Arial"/>
              </w:rPr>
              <w:t xml:space="preserve"> dla Katedry Informatyki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Pr="00F41E83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</w:t>
            </w:r>
            <w:bookmarkStart w:id="1" w:name="_GoBack"/>
            <w:bookmarkEnd w:id="1"/>
            <w:r>
              <w:rPr>
                <w:rFonts w:ascii="Arial" w:hAnsi="Arial" w:cs="Arial"/>
              </w:rPr>
              <w:t>dległości 41</w:t>
            </w:r>
          </w:p>
          <w:p w:rsidR="005B790C" w:rsidRPr="00F41E83" w:rsidRDefault="005B790C" w:rsidP="005B790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- 83.04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90C" w:rsidRPr="00F41E83" w:rsidRDefault="005B790C" w:rsidP="005B790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83,04</w:t>
            </w:r>
          </w:p>
        </w:tc>
      </w:tr>
      <w:tr w:rsidR="005B790C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lastRenderedPageBreak/>
              <w:t xml:space="preserve">2 - Dostawa laptopa do prowadzenia wykładów z wybranych technologii internetowych i baz danych </w:t>
            </w:r>
            <w:proofErr w:type="spellStart"/>
            <w:r w:rsidRPr="00F41E83">
              <w:rPr>
                <w:rFonts w:ascii="Arial" w:hAnsi="Arial" w:cs="Arial"/>
              </w:rPr>
              <w:t>NoSQL</w:t>
            </w:r>
            <w:proofErr w:type="spellEnd"/>
            <w:r w:rsidRPr="00F41E83">
              <w:rPr>
                <w:rFonts w:ascii="Arial" w:hAnsi="Arial" w:cs="Arial"/>
              </w:rPr>
              <w:t xml:space="preserve"> dla Katedry Informatyki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NKK SYSTEM Sp</w:t>
            </w:r>
            <w:r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Tatarska 5</w:t>
            </w:r>
          </w:p>
          <w:p w:rsidR="005B790C" w:rsidRPr="00F41E83" w:rsidRDefault="005B790C" w:rsidP="005B790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30-103 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- 79.79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90C" w:rsidRPr="00F41E83" w:rsidRDefault="005B790C" w:rsidP="005B790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79,79</w:t>
            </w:r>
          </w:p>
        </w:tc>
      </w:tr>
      <w:tr w:rsidR="005B790C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2</w:t>
            </w:r>
            <w:r w:rsidRPr="00F41E83">
              <w:rPr>
                <w:rFonts w:ascii="Arial" w:hAnsi="Arial" w:cs="Arial"/>
              </w:rPr>
              <w:t xml:space="preserve"> - </w:t>
            </w:r>
            <w:r w:rsidRPr="00F41E83">
              <w:rPr>
                <w:rFonts w:ascii="Arial" w:hAnsi="Arial" w:cs="Arial"/>
              </w:rPr>
              <w:t xml:space="preserve">Dostawa laptopa do prowadzenia wykładów z wybranych technologii internetowych i baz danych </w:t>
            </w:r>
            <w:proofErr w:type="spellStart"/>
            <w:r w:rsidRPr="00F41E83">
              <w:rPr>
                <w:rFonts w:ascii="Arial" w:hAnsi="Arial" w:cs="Arial"/>
              </w:rPr>
              <w:t>NoSQL</w:t>
            </w:r>
            <w:proofErr w:type="spellEnd"/>
            <w:r w:rsidRPr="00F41E83">
              <w:rPr>
                <w:rFonts w:ascii="Arial" w:hAnsi="Arial" w:cs="Arial"/>
              </w:rPr>
              <w:t xml:space="preserve"> dla Katedry Informatyki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 xml:space="preserve">AJP Technology 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Pr="00F41E83">
              <w:rPr>
                <w:rFonts w:ascii="Arial" w:hAnsi="Arial" w:cs="Arial"/>
                <w:b/>
                <w:bCs/>
              </w:rPr>
              <w:t>p. z o.o.</w:t>
            </w:r>
          </w:p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Leopolda Staffa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1/11</w:t>
            </w:r>
          </w:p>
          <w:p w:rsidR="005B790C" w:rsidRPr="00F41E83" w:rsidRDefault="005B790C" w:rsidP="005B790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30-069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90C" w:rsidRPr="00F41E83" w:rsidRDefault="005B790C" w:rsidP="005B790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0,00</w:t>
            </w:r>
          </w:p>
        </w:tc>
      </w:tr>
      <w:tr w:rsidR="005B790C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3</w:t>
            </w:r>
            <w:r w:rsidRPr="00F41E83">
              <w:rPr>
                <w:rFonts w:ascii="Arial" w:hAnsi="Arial" w:cs="Arial"/>
              </w:rPr>
              <w:t xml:space="preserve"> - </w:t>
            </w:r>
            <w:r w:rsidRPr="00F41E83">
              <w:rPr>
                <w:rFonts w:ascii="Arial" w:hAnsi="Arial" w:cs="Arial"/>
              </w:rPr>
              <w:t>Dostawa laptopa do prowadzenia zajęć dydaktycznych dla Katedry Informatyki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Eurotel S.A.</w:t>
            </w:r>
          </w:p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Kartuska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391</w:t>
            </w:r>
          </w:p>
          <w:p w:rsidR="005B790C" w:rsidRPr="00F41E83" w:rsidRDefault="005B790C" w:rsidP="005B790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80-125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Gdańsk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90C" w:rsidRPr="00F41E83" w:rsidRDefault="005B790C" w:rsidP="005B790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100,00</w:t>
            </w:r>
          </w:p>
        </w:tc>
      </w:tr>
      <w:tr w:rsidR="005B790C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3</w:t>
            </w:r>
            <w:r w:rsidRPr="00F41E83">
              <w:rPr>
                <w:rFonts w:ascii="Arial" w:hAnsi="Arial" w:cs="Arial"/>
              </w:rPr>
              <w:t xml:space="preserve"> - </w:t>
            </w:r>
            <w:r w:rsidRPr="00F41E83">
              <w:rPr>
                <w:rFonts w:ascii="Arial" w:hAnsi="Arial" w:cs="Arial"/>
              </w:rPr>
              <w:t>Dostawa laptopa do prowadzenia zajęć dydaktycznych dla Katedry Informatyki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Zycom Polska sp. z o.o.</w:t>
            </w:r>
          </w:p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Puszczyka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9</w:t>
            </w:r>
          </w:p>
          <w:p w:rsidR="005B790C" w:rsidRPr="00F41E83" w:rsidRDefault="005B790C" w:rsidP="005B790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02-785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Warszawa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- 94.88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90C" w:rsidRPr="00F41E83" w:rsidRDefault="005B790C" w:rsidP="005B790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94,88</w:t>
            </w:r>
          </w:p>
        </w:tc>
      </w:tr>
      <w:tr w:rsidR="005B790C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3</w:t>
            </w:r>
            <w:r w:rsidRPr="00F41E83">
              <w:rPr>
                <w:rFonts w:ascii="Arial" w:hAnsi="Arial" w:cs="Arial"/>
              </w:rPr>
              <w:t xml:space="preserve"> - </w:t>
            </w:r>
            <w:r w:rsidRPr="00F41E83">
              <w:rPr>
                <w:rFonts w:ascii="Arial" w:hAnsi="Arial" w:cs="Arial"/>
              </w:rPr>
              <w:t>Dostawa laptopa do prowadzenia zajęć dydaktycznych dla Katedry Informatyki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NKK SYSTEM Sp</w:t>
            </w:r>
            <w:r>
              <w:rPr>
                <w:rFonts w:ascii="Arial" w:hAnsi="Arial" w:cs="Arial"/>
                <w:b/>
                <w:bCs/>
              </w:rPr>
              <w:t>. z o.o.</w:t>
            </w:r>
          </w:p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Tatarska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5</w:t>
            </w:r>
          </w:p>
          <w:p w:rsidR="005B790C" w:rsidRPr="00F41E83" w:rsidRDefault="005B790C" w:rsidP="005B790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30-103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- 91.37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90C" w:rsidRPr="00F41E83" w:rsidRDefault="005B790C" w:rsidP="005B790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91,37</w:t>
            </w:r>
          </w:p>
        </w:tc>
      </w:tr>
      <w:tr w:rsidR="005B790C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3</w:t>
            </w:r>
            <w:r w:rsidRPr="00F41E83">
              <w:rPr>
                <w:rFonts w:ascii="Arial" w:hAnsi="Arial" w:cs="Arial"/>
              </w:rPr>
              <w:t xml:space="preserve"> - </w:t>
            </w:r>
            <w:r w:rsidRPr="00F41E83">
              <w:rPr>
                <w:rFonts w:ascii="Arial" w:hAnsi="Arial" w:cs="Arial"/>
              </w:rPr>
              <w:t>Dostawa laptopa do prowadzenia zajęć dydaktycznych dla Katedry Informatyki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Pr="00F41E83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5B790C" w:rsidRPr="00F41E83" w:rsidRDefault="005B790C" w:rsidP="005B790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- 77.09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90C" w:rsidRPr="00F41E83" w:rsidRDefault="005B790C" w:rsidP="005B790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77,09</w:t>
            </w:r>
          </w:p>
        </w:tc>
      </w:tr>
      <w:tr w:rsidR="005B790C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4 - Dostawa komputera </w:t>
            </w:r>
            <w:r w:rsidRPr="00F41E83">
              <w:rPr>
                <w:rFonts w:ascii="Arial" w:hAnsi="Arial" w:cs="Arial"/>
              </w:rPr>
              <w:lastRenderedPageBreak/>
              <w:t>przenośnego typu notebook o przekątnej ekranu 16" dla Katedry Mechaniki i Podstaw Konstrukcji Maszyn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lastRenderedPageBreak/>
              <w:t xml:space="preserve">PIXEL Centrum Komputerowe </w:t>
            </w:r>
            <w:r w:rsidRPr="00F41E83">
              <w:rPr>
                <w:rFonts w:ascii="Arial" w:hAnsi="Arial" w:cs="Arial"/>
                <w:b/>
                <w:bCs/>
              </w:rPr>
              <w:lastRenderedPageBreak/>
              <w:t>Tomasz Dziedzic</w:t>
            </w:r>
          </w:p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Wilkowa 3A</w:t>
            </w:r>
          </w:p>
          <w:p w:rsidR="005B790C" w:rsidRPr="00F41E83" w:rsidRDefault="005B790C" w:rsidP="005B790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28-232 Łubnice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lastRenderedPageBreak/>
              <w:t xml:space="preserve">1 - Cena - </w:t>
            </w:r>
            <w:r w:rsidRPr="00F41E83">
              <w:rPr>
                <w:rFonts w:ascii="Arial" w:hAnsi="Arial" w:cs="Arial"/>
              </w:rPr>
              <w:lastRenderedPageBreak/>
              <w:t>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90C" w:rsidRPr="00F41E83" w:rsidRDefault="005B790C" w:rsidP="005B790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lastRenderedPageBreak/>
              <w:t xml:space="preserve">  </w:t>
            </w:r>
            <w:r w:rsidRPr="00F41E83">
              <w:rPr>
                <w:rFonts w:ascii="Arial" w:hAnsi="Arial" w:cs="Arial"/>
              </w:rPr>
              <w:lastRenderedPageBreak/>
              <w:t>100,00</w:t>
            </w:r>
          </w:p>
        </w:tc>
      </w:tr>
      <w:tr w:rsidR="005B790C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lastRenderedPageBreak/>
              <w:t>4</w:t>
            </w:r>
            <w:r w:rsidRPr="00F41E83">
              <w:rPr>
                <w:rFonts w:ascii="Arial" w:hAnsi="Arial" w:cs="Arial"/>
              </w:rPr>
              <w:t xml:space="preserve"> - </w:t>
            </w:r>
            <w:r w:rsidRPr="00F41E83">
              <w:rPr>
                <w:rFonts w:ascii="Arial" w:hAnsi="Arial" w:cs="Arial"/>
              </w:rPr>
              <w:t>Dostawa komputera przenośnego typu notebook o przekątnej ekranu 16" dla Katedry Mechaniki i Podstaw Konstrukcji Maszyn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Syriana Joanna Fis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Pr="00F41E83">
              <w:rPr>
                <w:rFonts w:ascii="Arial" w:hAnsi="Arial" w:cs="Arial"/>
                <w:b/>
                <w:bCs/>
              </w:rPr>
              <w:t>her</w:t>
            </w:r>
          </w:p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Porębskiego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28/17</w:t>
            </w:r>
          </w:p>
          <w:p w:rsidR="005B790C" w:rsidRPr="00F41E83" w:rsidRDefault="005B790C" w:rsidP="005B790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80-180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>dańsk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- 98.18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90C" w:rsidRPr="00F41E83" w:rsidRDefault="005B790C" w:rsidP="005B790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98,18</w:t>
            </w:r>
          </w:p>
        </w:tc>
      </w:tr>
      <w:tr w:rsidR="005B790C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4 - Dostawa komputera przenośnego typu notebook o przekątnej ekranu 16" dla Katedry Mechaniki i Podstaw Konstrukcji Maszyn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NKK SYSTEM Sp</w:t>
            </w:r>
            <w:r>
              <w:rPr>
                <w:rFonts w:ascii="Arial" w:hAnsi="Arial" w:cs="Arial"/>
                <w:b/>
                <w:bCs/>
              </w:rPr>
              <w:t>. z o.o.</w:t>
            </w:r>
          </w:p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Tatarska 5</w:t>
            </w:r>
          </w:p>
          <w:p w:rsidR="005B790C" w:rsidRPr="00F41E83" w:rsidRDefault="005B790C" w:rsidP="005B790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30-103 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- 97.55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90C" w:rsidRPr="00F41E83" w:rsidRDefault="005B790C" w:rsidP="005B790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97,55</w:t>
            </w:r>
          </w:p>
        </w:tc>
      </w:tr>
      <w:tr w:rsidR="005B790C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4 - Dostawa komputera przenośnego typu notebook o przekątnej ekranu 16" dla Katedry Mechaniki i Podstaw Konstrukcji Maszyn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Pr="00F41E83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5B790C" w:rsidRPr="00F41E83" w:rsidRDefault="005B790C" w:rsidP="005B790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- 94.36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90C" w:rsidRPr="00F41E83" w:rsidRDefault="005B790C" w:rsidP="005B790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94,36</w:t>
            </w:r>
          </w:p>
        </w:tc>
      </w:tr>
      <w:tr w:rsidR="003F4B09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09" w:rsidRPr="00F41E83" w:rsidRDefault="003F4B09" w:rsidP="005B790C">
            <w:pPr>
              <w:spacing w:before="40" w:after="40"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4 - Dostawa komputera przenośnego typu notebook o przekątnej ekranu 16" dla Katedry Mechaniki i Podstaw Konstrukcji Maszyn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09" w:rsidRPr="00F41E83" w:rsidRDefault="003F4B09" w:rsidP="003F4B0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 xml:space="preserve">AJP Technology 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Pr="00F41E83">
              <w:rPr>
                <w:rFonts w:ascii="Arial" w:hAnsi="Arial" w:cs="Arial"/>
                <w:b/>
                <w:bCs/>
              </w:rPr>
              <w:t>p. z o.o.</w:t>
            </w:r>
          </w:p>
          <w:p w:rsidR="003F4B09" w:rsidRPr="00F41E83" w:rsidRDefault="003F4B09" w:rsidP="003F4B09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Leopolda Staffa 1/11</w:t>
            </w:r>
          </w:p>
          <w:p w:rsidR="003F4B09" w:rsidRPr="00F41E83" w:rsidRDefault="003F4B09" w:rsidP="003F4B0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</w:rPr>
              <w:t>30-069 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09" w:rsidRPr="00F41E83" w:rsidRDefault="003F4B09" w:rsidP="005B790C">
            <w:pPr>
              <w:spacing w:before="40" w:after="40"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09" w:rsidRPr="00F41E83" w:rsidRDefault="003F4B09" w:rsidP="005B790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 xml:space="preserve">  0,00</w:t>
            </w:r>
          </w:p>
        </w:tc>
      </w:tr>
      <w:tr w:rsidR="005B790C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5 - Dostawa 3 komputerów przenośnych typu notebook o przekątnej ekranu 15,6" dla </w:t>
            </w:r>
            <w:r w:rsidRPr="00F41E83">
              <w:rPr>
                <w:rFonts w:ascii="Arial" w:hAnsi="Arial" w:cs="Arial"/>
              </w:rPr>
              <w:lastRenderedPageBreak/>
              <w:t>Katedry Mechaniki i Podstaw Konstrukcji Maszyn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lastRenderedPageBreak/>
              <w:t>BIS S.C. KAROL KOWALSKI, ŁUKASZ KOWALSKI</w:t>
            </w:r>
          </w:p>
          <w:p w:rsidR="005B790C" w:rsidRPr="00F41E83" w:rsidRDefault="005B790C" w:rsidP="005B790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Pr="00F41E83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5B790C" w:rsidRPr="00F41E83" w:rsidRDefault="005B790C" w:rsidP="005B790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lastRenderedPageBreak/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90C" w:rsidRPr="00F41E83" w:rsidRDefault="005B790C" w:rsidP="005B790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lastRenderedPageBreak/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90C" w:rsidRPr="00F41E83" w:rsidRDefault="005B790C" w:rsidP="005B790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100,00</w:t>
            </w:r>
          </w:p>
        </w:tc>
      </w:tr>
      <w:tr w:rsidR="003F4B09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09" w:rsidRPr="00F41E83" w:rsidRDefault="003F4B09" w:rsidP="003F4B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5 - Dostawa 3 komputerów przenośnych typu notebook o przekątnej ekranu 15,6" dla Katedry Mechaniki i Podstaw Konstrukcji Maszyn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09" w:rsidRPr="00F41E83" w:rsidRDefault="003F4B09" w:rsidP="003F4B0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3F4B09" w:rsidRPr="00F41E83" w:rsidRDefault="003F4B09" w:rsidP="003F4B09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Wilkowa 3A</w:t>
            </w:r>
          </w:p>
          <w:p w:rsidR="003F4B09" w:rsidRPr="00F41E83" w:rsidRDefault="003F4B09" w:rsidP="003F4B0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28-232 Łubnice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09" w:rsidRPr="00F41E83" w:rsidRDefault="003F4B09" w:rsidP="003F4B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- 99.87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09" w:rsidRPr="00F41E83" w:rsidRDefault="003F4B09" w:rsidP="003F4B0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99,87</w:t>
            </w:r>
          </w:p>
        </w:tc>
      </w:tr>
      <w:tr w:rsidR="003F4B09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B09" w:rsidRPr="00F41E83" w:rsidRDefault="003F4B09" w:rsidP="003F4B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5</w:t>
            </w:r>
            <w:r w:rsidRPr="00F41E83">
              <w:rPr>
                <w:rFonts w:ascii="Arial" w:hAnsi="Arial" w:cs="Arial"/>
              </w:rPr>
              <w:t xml:space="preserve"> - </w:t>
            </w:r>
            <w:r w:rsidRPr="00F41E83">
              <w:rPr>
                <w:rFonts w:ascii="Arial" w:hAnsi="Arial" w:cs="Arial"/>
              </w:rPr>
              <w:t>Dostawa 3 komputerów przenośnych typu notebook o przekątnej ekranu 15,6" dla Katedry Mechaniki i Podstaw Konstrukcji Maszyn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B09" w:rsidRPr="00F41E83" w:rsidRDefault="003F4B09" w:rsidP="003F4B0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Syriana Joanna Fis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Pr="00F41E83">
              <w:rPr>
                <w:rFonts w:ascii="Arial" w:hAnsi="Arial" w:cs="Arial"/>
                <w:b/>
                <w:bCs/>
              </w:rPr>
              <w:t>her</w:t>
            </w:r>
          </w:p>
          <w:p w:rsidR="003F4B09" w:rsidRPr="00F41E83" w:rsidRDefault="003F4B09" w:rsidP="003F4B09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Porębskiego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28/17</w:t>
            </w:r>
          </w:p>
          <w:p w:rsidR="003F4B09" w:rsidRPr="00F41E83" w:rsidRDefault="003F4B09" w:rsidP="003F4B0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80-180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>dańsk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B09" w:rsidRPr="00F41E83" w:rsidRDefault="003F4B09" w:rsidP="003F4B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- 98.83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B09" w:rsidRPr="00F41E83" w:rsidRDefault="003F4B09" w:rsidP="003F4B0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98,83</w:t>
            </w:r>
          </w:p>
        </w:tc>
      </w:tr>
      <w:tr w:rsidR="003F4B09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09" w:rsidRPr="00F41E83" w:rsidRDefault="003F4B09" w:rsidP="003F4B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5 - Dostawa 3 komputerów przenośnych typu notebook o przekątnej ekranu 15,6" dla Katedry Mechaniki i Podstaw Konstrukcji Maszyn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09" w:rsidRPr="00F41E83" w:rsidRDefault="003F4B09" w:rsidP="003F4B0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NKK SYSTEM Sp</w:t>
            </w:r>
            <w:r>
              <w:rPr>
                <w:rFonts w:ascii="Arial" w:hAnsi="Arial" w:cs="Arial"/>
                <w:b/>
                <w:bCs/>
              </w:rPr>
              <w:t>. z o.o.</w:t>
            </w:r>
          </w:p>
          <w:p w:rsidR="003F4B09" w:rsidRPr="00F41E83" w:rsidRDefault="003F4B09" w:rsidP="003F4B09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Tatarska 5</w:t>
            </w:r>
          </w:p>
          <w:p w:rsidR="003F4B09" w:rsidRPr="00F41E83" w:rsidRDefault="003F4B09" w:rsidP="003F4B0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30-103 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09" w:rsidRPr="00F41E83" w:rsidRDefault="003F4B09" w:rsidP="003F4B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- 94.42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09" w:rsidRPr="00F41E83" w:rsidRDefault="003F4B09" w:rsidP="003F4B0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94,42</w:t>
            </w:r>
          </w:p>
        </w:tc>
      </w:tr>
      <w:tr w:rsidR="003F4B09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B09" w:rsidRPr="00F41E83" w:rsidRDefault="003F4B09" w:rsidP="003F4B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5</w:t>
            </w:r>
            <w:r w:rsidRPr="00F41E83">
              <w:rPr>
                <w:rFonts w:ascii="Arial" w:hAnsi="Arial" w:cs="Arial"/>
              </w:rPr>
              <w:t xml:space="preserve"> - </w:t>
            </w:r>
            <w:r w:rsidRPr="00F41E83">
              <w:rPr>
                <w:rFonts w:ascii="Arial" w:hAnsi="Arial" w:cs="Arial"/>
              </w:rPr>
              <w:t>Dostawa 3 komputerów przenośnych typu notebook o przekątnej ekranu 15,6" dla Katedry Mechaniki i Podstaw Konstrukcji Maszyn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B09" w:rsidRPr="00F41E83" w:rsidRDefault="003F4B09" w:rsidP="003F4B0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 xml:space="preserve">AJP Technology 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Pr="00F41E83">
              <w:rPr>
                <w:rFonts w:ascii="Arial" w:hAnsi="Arial" w:cs="Arial"/>
                <w:b/>
                <w:bCs/>
              </w:rPr>
              <w:t>p. z o.o.</w:t>
            </w:r>
          </w:p>
          <w:p w:rsidR="003F4B09" w:rsidRPr="00F41E83" w:rsidRDefault="003F4B09" w:rsidP="003F4B09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Leopolda Staffa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1/11</w:t>
            </w:r>
          </w:p>
          <w:p w:rsidR="003F4B09" w:rsidRPr="00F41E83" w:rsidRDefault="003F4B09" w:rsidP="003F4B0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30-069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B09" w:rsidRPr="00F41E83" w:rsidRDefault="003F4B09" w:rsidP="003F4B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B09" w:rsidRPr="00F41E83" w:rsidRDefault="003F4B09" w:rsidP="003F4B0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0,00</w:t>
            </w:r>
          </w:p>
        </w:tc>
      </w:tr>
      <w:tr w:rsidR="003F4B09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09" w:rsidRPr="00F41E83" w:rsidRDefault="003F4B09" w:rsidP="003F4B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6 - Dostawa 2 komputerów przenośnych typu notebook o przekątnej ekranu 13,3" dla Katedry Mechaniki i Podstaw Konstrukcji Maszyn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09" w:rsidRPr="00F41E83" w:rsidRDefault="003F4B09" w:rsidP="003F4B0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NKK SYSTEM Sp</w:t>
            </w:r>
            <w:r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3F4B09" w:rsidRPr="00F41E83" w:rsidRDefault="003F4B09" w:rsidP="003F4B09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Tatarska 5</w:t>
            </w:r>
          </w:p>
          <w:p w:rsidR="003F4B09" w:rsidRPr="00F41E83" w:rsidRDefault="003F4B09" w:rsidP="003F4B0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30-103 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09" w:rsidRPr="00F41E83" w:rsidRDefault="003F4B09" w:rsidP="003F4B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09" w:rsidRPr="00F41E83" w:rsidRDefault="003F4B09" w:rsidP="003F4B0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100,00</w:t>
            </w:r>
          </w:p>
        </w:tc>
      </w:tr>
      <w:tr w:rsidR="003F4B09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B09" w:rsidRPr="00F41E83" w:rsidRDefault="003F4B09" w:rsidP="003F4B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lastRenderedPageBreak/>
              <w:t>6</w:t>
            </w:r>
            <w:r w:rsidRPr="00F41E83">
              <w:rPr>
                <w:rFonts w:ascii="Arial" w:hAnsi="Arial" w:cs="Arial"/>
              </w:rPr>
              <w:t xml:space="preserve"> - </w:t>
            </w:r>
            <w:r w:rsidRPr="00F41E83">
              <w:rPr>
                <w:rFonts w:ascii="Arial" w:hAnsi="Arial" w:cs="Arial"/>
              </w:rPr>
              <w:t>Dostawa 2 komputerów przenośnych typu notebook o przekątnej ekranu 13,3" dla Katedry Mechaniki i Podstaw Konstrukcji Maszyn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B09" w:rsidRPr="00F41E83" w:rsidRDefault="003F4B09" w:rsidP="003F4B0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Syriana Joanna Fis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Pr="00F41E83">
              <w:rPr>
                <w:rFonts w:ascii="Arial" w:hAnsi="Arial" w:cs="Arial"/>
                <w:b/>
                <w:bCs/>
              </w:rPr>
              <w:t>her</w:t>
            </w:r>
          </w:p>
          <w:p w:rsidR="003F4B09" w:rsidRPr="00F41E83" w:rsidRDefault="003F4B09" w:rsidP="003F4B09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Porębskiego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28/17</w:t>
            </w:r>
          </w:p>
          <w:p w:rsidR="003F4B09" w:rsidRPr="00F41E83" w:rsidRDefault="003F4B09" w:rsidP="003F4B0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80-180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>dańsk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B09" w:rsidRPr="00F41E83" w:rsidRDefault="003F4B09" w:rsidP="003F4B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B09" w:rsidRPr="00F41E83" w:rsidRDefault="003F4B09" w:rsidP="003F4B0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0,00</w:t>
            </w:r>
          </w:p>
        </w:tc>
      </w:tr>
      <w:tr w:rsidR="003F4B09" w:rsidRPr="00F41E83" w:rsidTr="005B790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B09" w:rsidRPr="00F41E83" w:rsidRDefault="003F4B09" w:rsidP="003F4B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6</w:t>
            </w:r>
            <w:r w:rsidRPr="00F41E83">
              <w:rPr>
                <w:rFonts w:ascii="Arial" w:hAnsi="Arial" w:cs="Arial"/>
              </w:rPr>
              <w:t xml:space="preserve"> - </w:t>
            </w:r>
            <w:r w:rsidRPr="00F41E83">
              <w:rPr>
                <w:rFonts w:ascii="Arial" w:hAnsi="Arial" w:cs="Arial"/>
              </w:rPr>
              <w:t>Dostawa 2 komputerów przenośnych typu notebook o przekątnej ekranu 13,3" dla Katedry Mechaniki i Podstaw Konstrukcji Maszyn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B09" w:rsidRPr="00F41E83" w:rsidRDefault="003F4B09" w:rsidP="003F4B0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41E83">
              <w:rPr>
                <w:rFonts w:ascii="Arial" w:hAnsi="Arial" w:cs="Arial"/>
                <w:b/>
                <w:bCs/>
              </w:rPr>
              <w:t>AJP Technology sp. z o.o.</w:t>
            </w:r>
          </w:p>
          <w:p w:rsidR="003F4B09" w:rsidRPr="00F41E83" w:rsidRDefault="003F4B09" w:rsidP="003F4B09">
            <w:pPr>
              <w:spacing w:line="360" w:lineRule="auto"/>
              <w:rPr>
                <w:rFonts w:ascii="Arial" w:hAnsi="Arial" w:cs="Arial"/>
              </w:rPr>
            </w:pPr>
            <w:r w:rsidRPr="00F41E83">
              <w:rPr>
                <w:rFonts w:ascii="Arial" w:hAnsi="Arial" w:cs="Arial"/>
              </w:rPr>
              <w:t>Leopolda Staffa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1/11</w:t>
            </w:r>
          </w:p>
          <w:p w:rsidR="003F4B09" w:rsidRPr="00F41E83" w:rsidRDefault="003F4B09" w:rsidP="003F4B0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30-069</w:t>
            </w:r>
            <w:r w:rsidRPr="00F41E83">
              <w:rPr>
                <w:rFonts w:ascii="Arial" w:hAnsi="Arial" w:cs="Arial"/>
              </w:rPr>
              <w:t xml:space="preserve"> </w:t>
            </w:r>
            <w:r w:rsidRPr="00F41E83">
              <w:rPr>
                <w:rFonts w:ascii="Arial" w:hAnsi="Arial" w:cs="Arial"/>
              </w:rPr>
              <w:t>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B09" w:rsidRPr="00F41E83" w:rsidRDefault="003F4B09" w:rsidP="003F4B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B09" w:rsidRPr="00F41E83" w:rsidRDefault="003F4B09" w:rsidP="003F4B0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41E83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F41E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ACA" w:rsidRDefault="00445ACA">
      <w:r>
        <w:separator/>
      </w:r>
    </w:p>
  </w:endnote>
  <w:endnote w:type="continuationSeparator" w:id="0">
    <w:p w:rsidR="00445ACA" w:rsidRDefault="0044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E83" w:rsidRDefault="00F41E83" w:rsidP="00F41E83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F41E83" w:rsidRPr="009B2485" w:rsidTr="00472746">
      <w:tc>
        <w:tcPr>
          <w:tcW w:w="0" w:type="auto"/>
          <w:vAlign w:val="center"/>
        </w:tcPr>
        <w:p w:rsidR="00F41E83" w:rsidRDefault="00F41E83" w:rsidP="00F41E83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F41E83" w:rsidRDefault="00F41E83" w:rsidP="00F41E83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F41E83" w:rsidRDefault="00F41E83" w:rsidP="00F41E83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F41E83" w:rsidRDefault="00F41E83" w:rsidP="00F41E83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F41E83" w:rsidRDefault="00F41E83" w:rsidP="00F41E83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F41E83" w:rsidRDefault="00F41E83" w:rsidP="00F41E83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F41E83" w:rsidRDefault="00F41E83" w:rsidP="00F41E83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F41E83" w:rsidRPr="009B2485" w:rsidRDefault="00F41E83" w:rsidP="00F41E83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ACA" w:rsidRDefault="00445ACA">
      <w:r>
        <w:separator/>
      </w:r>
    </w:p>
  </w:footnote>
  <w:footnote w:type="continuationSeparator" w:id="0">
    <w:p w:rsidR="00445ACA" w:rsidRDefault="00445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E83" w:rsidRPr="0062295F" w:rsidRDefault="00F41E83" w:rsidP="00F41E8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5AC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F4B09"/>
    <w:rsid w:val="00431C0B"/>
    <w:rsid w:val="00437CAD"/>
    <w:rsid w:val="00445ACA"/>
    <w:rsid w:val="004657DA"/>
    <w:rsid w:val="004B2665"/>
    <w:rsid w:val="004C3459"/>
    <w:rsid w:val="004E324A"/>
    <w:rsid w:val="004E7234"/>
    <w:rsid w:val="0054734E"/>
    <w:rsid w:val="00596EA3"/>
    <w:rsid w:val="00596FD7"/>
    <w:rsid w:val="005B790C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001C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1E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42D4ECE"/>
  <w15:chartTrackingRefBased/>
  <w15:docId w15:val="{0FAC96D4-C147-4C31-9887-F908EB2EF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F41E8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1329</Words>
  <Characters>7696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2025-09-25T12:50:00Z</cp:lastPrinted>
  <dcterms:created xsi:type="dcterms:W3CDTF">2025-09-25T12:50:00Z</dcterms:created>
  <dcterms:modified xsi:type="dcterms:W3CDTF">2025-09-25T12:50:00Z</dcterms:modified>
</cp:coreProperties>
</file>