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>w trybie „Tryb podstawowy bez negocjacji – art. 275 pkt. 1 ustawy Pzp”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E10854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10854">
              <w:rPr>
                <w:rFonts w:ascii="Arial" w:hAnsi="Arial" w:cs="Arial"/>
                <w:bCs/>
              </w:rPr>
              <w:t>Dostawa drukarek 3D (2 szt.) dla Katedry Maszyn Cieplnych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C84504" w:rsidP="00E108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</w:t>
            </w:r>
            <w:r w:rsidR="00E10854">
              <w:rPr>
                <w:rFonts w:ascii="Arial" w:hAnsi="Arial" w:cs="Arial"/>
                <w:bCs/>
              </w:rPr>
              <w:t>.36</w:t>
            </w:r>
            <w:r w:rsidR="00C34BDB" w:rsidRPr="00C34BDB">
              <w:rPr>
                <w:rFonts w:ascii="Arial" w:hAnsi="Arial" w:cs="Arial"/>
                <w:bCs/>
              </w:rPr>
              <w:t>.2025.JP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pt;height:20.25pt" o:ole="">
                  <v:imagedata r:id="rId8" o:title=""/>
                </v:shape>
                <w:control r:id="rId9" w:name="OptionButton1" w:shapeid="_x0000_i103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39" type="#_x0000_t75" style="width:314.25pt;height:20.25pt" o:ole="">
                  <v:imagedata r:id="rId10" o:title=""/>
                </v:shape>
                <w:control r:id="rId11" w:name="OptionButton2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25pt;height:20.25pt" o:ole="">
                  <v:imagedata r:id="rId12" o:title=""/>
                </v:shape>
                <w:control r:id="rId13" w:name="OptionButton3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4" o:title=""/>
                </v:shape>
                <w:control r:id="rId15" w:name="OptionButton4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108pt;height:20.2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E15458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B2609B" w:rsidRPr="007F3E87" w:rsidTr="00B2609B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B2609B" w:rsidRPr="001129C0" w:rsidRDefault="00B2609B" w:rsidP="00E1545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B2609B" w:rsidRPr="007F3E87" w:rsidTr="00B2609B">
        <w:tc>
          <w:tcPr>
            <w:tcW w:w="8930" w:type="dxa"/>
            <w:shd w:val="clear" w:color="auto" w:fill="auto"/>
          </w:tcPr>
          <w:p w:rsidR="00B2609B" w:rsidRPr="00E10854" w:rsidRDefault="00B2609B" w:rsidP="00E154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0854">
              <w:rPr>
                <w:rFonts w:ascii="Arial" w:hAnsi="Arial" w:cs="Arial"/>
                <w:b/>
              </w:rPr>
              <w:t xml:space="preserve">Temat: </w:t>
            </w:r>
            <w:r w:rsidR="00E10854" w:rsidRPr="00E10854">
              <w:rPr>
                <w:rFonts w:ascii="Arial" w:hAnsi="Arial" w:cs="Arial"/>
              </w:rPr>
              <w:t>Dostawa drukarek 3D (2 szt.) dla Katedry Maszyn Cieplnych</w:t>
            </w:r>
          </w:p>
          <w:p w:rsidR="00B2609B" w:rsidRDefault="00B2609B" w:rsidP="00E1545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B2609B" w:rsidRPr="001129C0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B2609B" w:rsidRPr="00FE1485" w:rsidRDefault="00B2609B" w:rsidP="00E15458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BF5596" w:rsidRDefault="00BF5596" w:rsidP="00BF5596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zamówienia.</w:t>
            </w:r>
          </w:p>
          <w:p w:rsidR="00BF5596" w:rsidRDefault="00BF5596" w:rsidP="00BF559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Termin realizacji: ⃰  ⃰    </w:t>
            </w:r>
          </w:p>
          <w:p w:rsidR="00BF5596" w:rsidRDefault="00BF5596" w:rsidP="00BF559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Arial" w:char="F0FF"/>
            </w:r>
            <w:r>
              <w:rPr>
                <w:rFonts w:ascii="Arial" w:hAnsi="Arial" w:cs="Arial"/>
              </w:rPr>
              <w:t xml:space="preserve"> do  </w:t>
            </w:r>
            <w:r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t xml:space="preserve"> dni</w:t>
            </w:r>
            <w:bookmarkStart w:id="0" w:name="_GoBack"/>
            <w:bookmarkEnd w:id="0"/>
          </w:p>
          <w:p w:rsidR="00BF5596" w:rsidRDefault="00BF5596" w:rsidP="00BF559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Arial" w:char="F0FF"/>
            </w:r>
            <w:r>
              <w:rPr>
                <w:rFonts w:ascii="Arial" w:hAnsi="Arial" w:cs="Arial"/>
              </w:rPr>
              <w:t xml:space="preserve"> do  7</w:t>
            </w:r>
            <w:r>
              <w:rPr>
                <w:rFonts w:ascii="Arial" w:hAnsi="Arial" w:cs="Arial"/>
              </w:rPr>
              <w:t xml:space="preserve"> dni</w:t>
            </w:r>
          </w:p>
          <w:p w:rsidR="00BF5596" w:rsidRDefault="00BF5596" w:rsidP="00BF559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Arial" w:char="F0FF"/>
            </w:r>
            <w:r>
              <w:rPr>
                <w:rFonts w:ascii="Arial" w:hAnsi="Arial" w:cs="Arial"/>
              </w:rPr>
              <w:t xml:space="preserve"> do  3</w:t>
            </w:r>
            <w:r>
              <w:rPr>
                <w:rFonts w:ascii="Arial" w:hAnsi="Arial" w:cs="Arial"/>
              </w:rPr>
              <w:t xml:space="preserve"> dni </w:t>
            </w:r>
          </w:p>
          <w:p w:rsidR="00BF5596" w:rsidRDefault="00BF5596" w:rsidP="00BF559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Należy zaznaczyć znakiem X właściwe pole</w:t>
            </w:r>
          </w:p>
          <w:p w:rsidR="00BF5596" w:rsidRDefault="00BF5596" w:rsidP="00BF559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⃰  ⃰  </w:t>
            </w:r>
            <w:r>
              <w:rPr>
                <w:rFonts w:ascii="Arial" w:hAnsi="Arial" w:cs="Arial"/>
                <w:sz w:val="20"/>
                <w:szCs w:val="20"/>
              </w:rPr>
              <w:t xml:space="preserve">Nie zaznaczenie żadnej z wyżej wymienionych opcji skutkowało będzie przyjęciem oświadczenia o zaoferowaniu  maksymalnego terminu realizacji, tj. do </w:t>
            </w:r>
            <w:r>
              <w:rPr>
                <w:rFonts w:ascii="Arial" w:hAnsi="Arial" w:cs="Arial"/>
                <w:sz w:val="20"/>
                <w:szCs w:val="20"/>
              </w:rPr>
              <w:t>14</w:t>
            </w:r>
            <w:r>
              <w:rPr>
                <w:rFonts w:ascii="Arial" w:hAnsi="Arial" w:cs="Arial"/>
                <w:sz w:val="20"/>
                <w:szCs w:val="20"/>
              </w:rPr>
              <w:t xml:space="preserve"> dni</w:t>
            </w:r>
          </w:p>
          <w:p w:rsidR="00FE1485" w:rsidRPr="001129C0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E15458" w:rsidRPr="00E15458" w:rsidRDefault="00E15458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lastRenderedPageBreak/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footerReference w:type="default" r:id="rId20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BF5596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BF5596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D3D1D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BF5596"/>
    <w:rsid w:val="00C11FEF"/>
    <w:rsid w:val="00C22F7D"/>
    <w:rsid w:val="00C34BDB"/>
    <w:rsid w:val="00C55C0F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0854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CB4DD9F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dymka">
    <w:name w:val="Balloon Text"/>
    <w:basedOn w:val="Normalny"/>
    <w:link w:val="TekstdymkaZnak"/>
    <w:uiPriority w:val="99"/>
    <w:semiHidden/>
    <w:unhideWhenUsed/>
    <w:rsid w:val="00BF55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59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1B5EF-5F46-4038-AF06-E150262ED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2025-09-25T08:13:00Z</cp:lastPrinted>
  <dcterms:created xsi:type="dcterms:W3CDTF">2025-09-25T08:13:00Z</dcterms:created>
  <dcterms:modified xsi:type="dcterms:W3CDTF">2025-09-25T08:13:00Z</dcterms:modified>
</cp:coreProperties>
</file>