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E1CA2" w:rsidRPr="001E1CA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E1CA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E1CA2">
        <w:rPr>
          <w:rFonts w:ascii="Arial" w:hAnsi="Arial" w:cs="Arial"/>
        </w:rPr>
        <w:t>Politechnika Częstochowska</w:t>
      </w:r>
    </w:p>
    <w:p w:rsidR="006676AE" w:rsidRPr="0012157F" w:rsidRDefault="001E1CA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E1CA2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1E1CA2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E1CA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E1CA2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1E1CA2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2578E4" w:rsidRPr="00A2540E" w:rsidTr="00C91707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C91707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1E1CA2" w:rsidRPr="0012157F" w:rsidTr="00C917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1E1CA2" w:rsidRPr="0012157F" w:rsidRDefault="001E1CA2" w:rsidP="00795B0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E1CA2" w:rsidRPr="0012157F" w:rsidRDefault="001E1CA2" w:rsidP="00795B0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E1CA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E1CA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E1CA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E1CA2" w:rsidRPr="0012157F" w:rsidRDefault="001E1CA2" w:rsidP="00C9170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</w:t>
      </w:r>
      <w:bookmarkStart w:id="0" w:name="_GoBack"/>
      <w:bookmarkEnd w:id="0"/>
      <w:r w:rsidR="008D0487" w:rsidRPr="0012157F">
        <w:rPr>
          <w:rFonts w:ascii="Arial" w:hAnsi="Arial" w:cs="Arial"/>
          <w:sz w:val="24"/>
          <w:szCs w:val="24"/>
        </w:rPr>
        <w:t xml:space="preserve">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1E1CA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1C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drukarek 3D (2 szt.) dla Katedry Maszyn Cieplnych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E1CA2" w:rsidRPr="00A2540E" w:rsidTr="00795B09">
        <w:tc>
          <w:tcPr>
            <w:tcW w:w="2269" w:type="dxa"/>
            <w:shd w:val="clear" w:color="auto" w:fill="auto"/>
          </w:tcPr>
          <w:p w:rsidR="001E1CA2" w:rsidRPr="00A2540E" w:rsidRDefault="001E1CA2" w:rsidP="00795B0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E1CA2" w:rsidRPr="00A2540E" w:rsidRDefault="001E1CA2" w:rsidP="00795B0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1C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RZ-DZP.261.36.2025.JP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E1CA2" w:rsidRPr="001E1CA2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 xml:space="preserve">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42B" w:rsidRDefault="00A2042B" w:rsidP="0038231F">
      <w:pPr>
        <w:spacing w:after="0" w:line="240" w:lineRule="auto"/>
      </w:pPr>
      <w:r>
        <w:separator/>
      </w:r>
    </w:p>
  </w:endnote>
  <w:endnote w:type="continuationSeparator" w:id="0">
    <w:p w:rsidR="00A2042B" w:rsidRDefault="00A204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CA2" w:rsidRDefault="001E1C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9170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9170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CA2" w:rsidRDefault="001E1C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42B" w:rsidRDefault="00A2042B" w:rsidP="0038231F">
      <w:pPr>
        <w:spacing w:after="0" w:line="240" w:lineRule="auto"/>
      </w:pPr>
      <w:r>
        <w:separator/>
      </w:r>
    </w:p>
  </w:footnote>
  <w:footnote w:type="continuationSeparator" w:id="0">
    <w:p w:rsidR="00A2042B" w:rsidRDefault="00A2042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CA2" w:rsidRDefault="001E1C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CA2" w:rsidRDefault="001E1C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CA2" w:rsidRDefault="001E1C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042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E1CA2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0E4B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042B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1707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174AAC"/>
  <w15:docId w15:val="{22DF0F94-2175-4217-B83A-657D936EB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CFF75-9CD3-4B56-81BD-F514CDC96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479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2025-09-23T08:15:00Z</dcterms:created>
  <dcterms:modified xsi:type="dcterms:W3CDTF">2025-09-23T08:15:00Z</dcterms:modified>
</cp:coreProperties>
</file>