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8A66F3" w:rsidRDefault="005250C1" w:rsidP="008A66F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A66F3">
        <w:rPr>
          <w:rFonts w:ascii="Arial" w:hAnsi="Arial" w:cs="Arial"/>
          <w:sz w:val="24"/>
          <w:szCs w:val="24"/>
        </w:rPr>
        <w:t>Częstochowa</w:t>
      </w:r>
      <w:r w:rsidR="00986737" w:rsidRPr="008A66F3">
        <w:rPr>
          <w:rFonts w:ascii="Arial" w:hAnsi="Arial" w:cs="Arial"/>
          <w:sz w:val="24"/>
          <w:szCs w:val="24"/>
        </w:rPr>
        <w:t xml:space="preserve"> dnia: </w:t>
      </w:r>
      <w:r w:rsidR="008A66F3" w:rsidRPr="008A66F3">
        <w:rPr>
          <w:rFonts w:ascii="Arial" w:hAnsi="Arial" w:cs="Arial"/>
          <w:sz w:val="24"/>
          <w:szCs w:val="24"/>
        </w:rPr>
        <w:t>2025-09-23</w:t>
      </w:r>
    </w:p>
    <w:p w:rsidR="00986737" w:rsidRPr="008A66F3" w:rsidRDefault="005250C1" w:rsidP="008A66F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A66F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8A66F3" w:rsidRDefault="005250C1" w:rsidP="008A66F3">
      <w:pPr>
        <w:spacing w:line="360" w:lineRule="auto"/>
        <w:rPr>
          <w:rFonts w:ascii="Arial" w:hAnsi="Arial" w:cs="Arial"/>
          <w:sz w:val="24"/>
          <w:szCs w:val="24"/>
        </w:rPr>
      </w:pPr>
      <w:r w:rsidRPr="008A66F3">
        <w:rPr>
          <w:rFonts w:ascii="Arial" w:hAnsi="Arial" w:cs="Arial"/>
          <w:sz w:val="24"/>
          <w:szCs w:val="24"/>
        </w:rPr>
        <w:t>Dąbrowskiego</w:t>
      </w:r>
      <w:r w:rsidR="00986737" w:rsidRPr="008A66F3">
        <w:rPr>
          <w:rFonts w:ascii="Arial" w:hAnsi="Arial" w:cs="Arial"/>
          <w:sz w:val="24"/>
          <w:szCs w:val="24"/>
        </w:rPr>
        <w:t xml:space="preserve"> </w:t>
      </w:r>
      <w:r w:rsidRPr="008A66F3">
        <w:rPr>
          <w:rFonts w:ascii="Arial" w:hAnsi="Arial" w:cs="Arial"/>
          <w:sz w:val="24"/>
          <w:szCs w:val="24"/>
        </w:rPr>
        <w:t>69</w:t>
      </w:r>
    </w:p>
    <w:p w:rsidR="00986737" w:rsidRPr="008A66F3" w:rsidRDefault="005250C1" w:rsidP="008A66F3">
      <w:pPr>
        <w:spacing w:line="360" w:lineRule="auto"/>
        <w:rPr>
          <w:rFonts w:ascii="Arial" w:hAnsi="Arial" w:cs="Arial"/>
          <w:sz w:val="24"/>
          <w:szCs w:val="24"/>
        </w:rPr>
      </w:pPr>
      <w:r w:rsidRPr="008A66F3">
        <w:rPr>
          <w:rFonts w:ascii="Arial" w:hAnsi="Arial" w:cs="Arial"/>
          <w:sz w:val="24"/>
          <w:szCs w:val="24"/>
        </w:rPr>
        <w:t>42-201</w:t>
      </w:r>
      <w:r w:rsidR="00986737" w:rsidRPr="008A66F3">
        <w:rPr>
          <w:rFonts w:ascii="Arial" w:hAnsi="Arial" w:cs="Arial"/>
          <w:sz w:val="24"/>
          <w:szCs w:val="24"/>
        </w:rPr>
        <w:t xml:space="preserve"> </w:t>
      </w:r>
      <w:r w:rsidRPr="008A66F3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A66F3" w:rsidTr="008A66F3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A66F3" w:rsidRDefault="00986737" w:rsidP="008A66F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8A66F3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986737" w:rsidRPr="008A66F3" w:rsidRDefault="00986737" w:rsidP="008A66F3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A66F3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A66F3">
        <w:rPr>
          <w:rFonts w:ascii="Arial" w:hAnsi="Arial" w:cs="Arial"/>
          <w:sz w:val="24"/>
          <w:szCs w:val="24"/>
        </w:rPr>
        <w:t>postępowania o udzielenie zamówienia publicznego</w:t>
      </w:r>
      <w:r w:rsidRPr="008A66F3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A66F3" w:rsidTr="005A632E">
        <w:tc>
          <w:tcPr>
            <w:tcW w:w="2269" w:type="dxa"/>
            <w:shd w:val="clear" w:color="auto" w:fill="auto"/>
          </w:tcPr>
          <w:p w:rsidR="00986737" w:rsidRPr="008A66F3" w:rsidRDefault="00986737" w:rsidP="008A66F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A66F3" w:rsidRDefault="005250C1" w:rsidP="008A66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A66F3">
              <w:rPr>
                <w:rFonts w:ascii="Arial" w:hAnsi="Arial" w:cs="Arial"/>
                <w:bCs/>
                <w:sz w:val="24"/>
                <w:szCs w:val="24"/>
              </w:rPr>
              <w:t>Dostawa urządzeń sieciowych dla jednostek organizacyjnych Politechniki Częstochowskiej (2 zadania)</w:t>
            </w:r>
            <w:r w:rsidR="00986737" w:rsidRPr="008A66F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250C1" w:rsidRPr="008A66F3" w:rsidTr="001217E4">
        <w:tc>
          <w:tcPr>
            <w:tcW w:w="2269" w:type="dxa"/>
            <w:shd w:val="clear" w:color="auto" w:fill="auto"/>
          </w:tcPr>
          <w:p w:rsidR="005250C1" w:rsidRPr="008A66F3" w:rsidRDefault="005250C1" w:rsidP="008A66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250C1" w:rsidRPr="008A66F3" w:rsidRDefault="005250C1" w:rsidP="008A66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A66F3">
              <w:rPr>
                <w:rFonts w:ascii="Arial" w:hAnsi="Arial" w:cs="Arial"/>
                <w:bCs/>
                <w:sz w:val="24"/>
                <w:szCs w:val="24"/>
              </w:rPr>
              <w:t>RZ-DZP.261.33.2025.JP</w:t>
            </w:r>
          </w:p>
        </w:tc>
      </w:tr>
    </w:tbl>
    <w:p w:rsidR="00A80738" w:rsidRPr="008A66F3" w:rsidRDefault="00D665F5" w:rsidP="008A66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66F3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8A66F3">
        <w:rPr>
          <w:rFonts w:ascii="Arial" w:hAnsi="Arial" w:cs="Arial"/>
          <w:sz w:val="24"/>
          <w:szCs w:val="24"/>
        </w:rPr>
        <w:t>2</w:t>
      </w:r>
      <w:r w:rsidRPr="008A66F3">
        <w:rPr>
          <w:rFonts w:ascii="Arial" w:hAnsi="Arial" w:cs="Arial"/>
          <w:sz w:val="24"/>
          <w:szCs w:val="24"/>
        </w:rPr>
        <w:t xml:space="preserve"> ust. 5 </w:t>
      </w:r>
      <w:r w:rsidRPr="008A66F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A66F3">
        <w:rPr>
          <w:rFonts w:ascii="Arial" w:hAnsi="Arial" w:cs="Arial"/>
          <w:sz w:val="24"/>
          <w:szCs w:val="24"/>
        </w:rPr>
        <w:t xml:space="preserve"> </w:t>
      </w:r>
      <w:r w:rsidR="005250C1" w:rsidRPr="008A66F3">
        <w:rPr>
          <w:rFonts w:ascii="Arial" w:hAnsi="Arial" w:cs="Arial"/>
          <w:sz w:val="24"/>
          <w:szCs w:val="24"/>
        </w:rPr>
        <w:t>(t.j. Dz. U. z 2024 poz. 1320)</w:t>
      </w:r>
      <w:r w:rsidR="00490DC0" w:rsidRPr="008A66F3">
        <w:rPr>
          <w:rFonts w:ascii="Arial" w:hAnsi="Arial" w:cs="Arial"/>
          <w:sz w:val="24"/>
          <w:szCs w:val="24"/>
        </w:rPr>
        <w:t xml:space="preserve"> </w:t>
      </w:r>
      <w:r w:rsidRPr="008A66F3">
        <w:rPr>
          <w:rFonts w:ascii="Arial" w:hAnsi="Arial" w:cs="Arial"/>
          <w:sz w:val="24"/>
          <w:szCs w:val="24"/>
        </w:rPr>
        <w:t>udostępnia</w:t>
      </w:r>
      <w:r w:rsidR="00F95C33" w:rsidRPr="008A66F3">
        <w:rPr>
          <w:rFonts w:ascii="Arial" w:hAnsi="Arial" w:cs="Arial"/>
          <w:sz w:val="24"/>
          <w:szCs w:val="24"/>
        </w:rPr>
        <w:t xml:space="preserve"> </w:t>
      </w:r>
      <w:r w:rsidR="004C7E9B" w:rsidRPr="008A66F3">
        <w:rPr>
          <w:rFonts w:ascii="Arial" w:hAnsi="Arial" w:cs="Arial"/>
          <w:sz w:val="24"/>
          <w:szCs w:val="24"/>
        </w:rPr>
        <w:t>informacj</w:t>
      </w:r>
      <w:r w:rsidR="00577BC6" w:rsidRPr="008A66F3">
        <w:rPr>
          <w:rFonts w:ascii="Arial" w:hAnsi="Arial" w:cs="Arial"/>
          <w:sz w:val="24"/>
          <w:szCs w:val="24"/>
        </w:rPr>
        <w:t>ę</w:t>
      </w:r>
      <w:r w:rsidR="00035488" w:rsidRPr="008A66F3">
        <w:rPr>
          <w:rFonts w:ascii="Arial" w:hAnsi="Arial" w:cs="Arial"/>
          <w:sz w:val="24"/>
          <w:szCs w:val="24"/>
        </w:rPr>
        <w:t xml:space="preserve"> z otwarcia ofert</w:t>
      </w:r>
      <w:r w:rsidR="00577BC6" w:rsidRPr="008A66F3">
        <w:rPr>
          <w:rFonts w:ascii="Arial" w:hAnsi="Arial" w:cs="Arial"/>
          <w:sz w:val="24"/>
          <w:szCs w:val="24"/>
        </w:rPr>
        <w:t>.</w:t>
      </w:r>
      <w:r w:rsidR="008A66F3">
        <w:rPr>
          <w:rFonts w:ascii="Arial" w:hAnsi="Arial" w:cs="Arial"/>
          <w:sz w:val="24"/>
          <w:szCs w:val="24"/>
        </w:rPr>
        <w:t xml:space="preserve"> </w:t>
      </w:r>
      <w:bookmarkStart w:id="1" w:name="_GoBack"/>
      <w:bookmarkEnd w:id="1"/>
      <w:r w:rsidRPr="008A66F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A66F3">
        <w:rPr>
          <w:rFonts w:ascii="Arial" w:hAnsi="Arial" w:cs="Arial"/>
          <w:sz w:val="24"/>
          <w:szCs w:val="24"/>
        </w:rPr>
        <w:t xml:space="preserve"> w dniu </w:t>
      </w:r>
      <w:r w:rsidR="005250C1" w:rsidRPr="008A66F3">
        <w:rPr>
          <w:rFonts w:ascii="Arial" w:hAnsi="Arial" w:cs="Arial"/>
          <w:sz w:val="24"/>
          <w:szCs w:val="24"/>
        </w:rPr>
        <w:t>23/09/2025</w:t>
      </w:r>
      <w:r w:rsidR="00FF4AB1" w:rsidRPr="008A66F3">
        <w:rPr>
          <w:rFonts w:ascii="Arial" w:hAnsi="Arial" w:cs="Arial"/>
          <w:sz w:val="24"/>
          <w:szCs w:val="24"/>
        </w:rPr>
        <w:t xml:space="preserve"> o godz. </w:t>
      </w:r>
      <w:r w:rsidR="005250C1" w:rsidRPr="008A66F3">
        <w:rPr>
          <w:rFonts w:ascii="Arial" w:hAnsi="Arial" w:cs="Arial"/>
          <w:sz w:val="24"/>
          <w:szCs w:val="24"/>
        </w:rPr>
        <w:t>11:10</w:t>
      </w:r>
      <w:r w:rsidRPr="008A66F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961"/>
        <w:gridCol w:w="1559"/>
      </w:tblGrid>
      <w:tr w:rsidR="006B27ED" w:rsidRPr="008A66F3" w:rsidTr="008A66F3">
        <w:tc>
          <w:tcPr>
            <w:tcW w:w="1276" w:type="dxa"/>
            <w:shd w:val="clear" w:color="auto" w:fill="F2F2F2"/>
            <w:vAlign w:val="center"/>
          </w:tcPr>
          <w:p w:rsidR="006B27ED" w:rsidRPr="008A66F3" w:rsidRDefault="00986737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8A66F3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A66F3" w:rsidRDefault="00986737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6B27ED" w:rsidRPr="008A66F3" w:rsidRDefault="006B27ED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B27ED" w:rsidRPr="008A66F3" w:rsidRDefault="006B27ED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250C1" w:rsidRPr="008A66F3" w:rsidTr="008A66F3">
        <w:tc>
          <w:tcPr>
            <w:tcW w:w="1276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250C1" w:rsidRPr="008A66F3" w:rsidRDefault="005250C1" w:rsidP="008A66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ForIP Spółka Z Ograniczoną Odpowiedzialnością</w:t>
            </w:r>
          </w:p>
          <w:p w:rsidR="005250C1" w:rsidRPr="008A66F3" w:rsidRDefault="005250C1" w:rsidP="008A66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6F3">
              <w:rPr>
                <w:rFonts w:ascii="Arial" w:hAnsi="Arial" w:cs="Arial"/>
                <w:sz w:val="24"/>
                <w:szCs w:val="24"/>
              </w:rPr>
              <w:t>2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250C1" w:rsidRPr="008A66F3" w:rsidRDefault="005250C1" w:rsidP="008A66F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41-800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6F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8 592.78 zł</w:t>
            </w:r>
          </w:p>
        </w:tc>
      </w:tr>
      <w:tr w:rsidR="005250C1" w:rsidRPr="008A66F3" w:rsidTr="008A66F3">
        <w:tc>
          <w:tcPr>
            <w:tcW w:w="1276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250C1" w:rsidRPr="008A66F3" w:rsidRDefault="005250C1" w:rsidP="008A66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ForIP Spółka Z Ograniczoną Odpowiedzialnością</w:t>
            </w:r>
          </w:p>
          <w:p w:rsidR="005250C1" w:rsidRPr="008A66F3" w:rsidRDefault="005250C1" w:rsidP="008A66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6F3">
              <w:rPr>
                <w:rFonts w:ascii="Arial" w:hAnsi="Arial" w:cs="Arial"/>
                <w:sz w:val="24"/>
                <w:szCs w:val="24"/>
              </w:rPr>
              <w:t>2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250C1" w:rsidRPr="008A66F3" w:rsidRDefault="005250C1" w:rsidP="008A66F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41-800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6F3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2 164.80 zł</w:t>
            </w:r>
          </w:p>
        </w:tc>
      </w:tr>
      <w:tr w:rsidR="005250C1" w:rsidRPr="008A66F3" w:rsidTr="008A66F3">
        <w:tc>
          <w:tcPr>
            <w:tcW w:w="1276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250C1" w:rsidRPr="008A66F3" w:rsidRDefault="005250C1" w:rsidP="008A66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5250C1" w:rsidRPr="008A66F3" w:rsidRDefault="005250C1" w:rsidP="008A66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Miodowa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6F3">
              <w:rPr>
                <w:rFonts w:ascii="Arial" w:hAnsi="Arial" w:cs="Arial"/>
                <w:sz w:val="24"/>
                <w:szCs w:val="24"/>
              </w:rPr>
              <w:t>7F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250C1" w:rsidRPr="008A66F3" w:rsidRDefault="005250C1" w:rsidP="008A66F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42-274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6F3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4 723.20 zł</w:t>
            </w:r>
          </w:p>
        </w:tc>
      </w:tr>
      <w:tr w:rsidR="005250C1" w:rsidRPr="008A66F3" w:rsidTr="008A66F3">
        <w:tc>
          <w:tcPr>
            <w:tcW w:w="1276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250C1" w:rsidRPr="008A66F3" w:rsidRDefault="005250C1" w:rsidP="008A66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5250C1" w:rsidRPr="008A66F3" w:rsidRDefault="005250C1" w:rsidP="008A66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Miodowa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6F3">
              <w:rPr>
                <w:rFonts w:ascii="Arial" w:hAnsi="Arial" w:cs="Arial"/>
                <w:sz w:val="24"/>
                <w:szCs w:val="24"/>
              </w:rPr>
              <w:t>7F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250C1" w:rsidRPr="008A66F3" w:rsidRDefault="005250C1" w:rsidP="008A66F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42-274</w:t>
            </w:r>
            <w:r w:rsidRPr="008A66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6F3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0C1" w:rsidRPr="008A66F3" w:rsidRDefault="005250C1" w:rsidP="008A66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6F3">
              <w:rPr>
                <w:rFonts w:ascii="Arial" w:hAnsi="Arial" w:cs="Arial"/>
                <w:sz w:val="24"/>
                <w:szCs w:val="24"/>
              </w:rPr>
              <w:t>2 263.20 zł</w:t>
            </w:r>
          </w:p>
        </w:tc>
      </w:tr>
      <w:bookmarkEnd w:id="0"/>
    </w:tbl>
    <w:p w:rsidR="00C236D3" w:rsidRPr="008A66F3" w:rsidRDefault="00C236D3" w:rsidP="008A66F3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8A66F3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B43" w:rsidRDefault="00CE1B43">
      <w:r>
        <w:separator/>
      </w:r>
    </w:p>
  </w:endnote>
  <w:endnote w:type="continuationSeparator" w:id="0">
    <w:p w:rsidR="00CE1B43" w:rsidRDefault="00CE1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6F3" w:rsidRPr="00DE1D10" w:rsidRDefault="008A66F3" w:rsidP="008A66F3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.95pt;margin-top:10.4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8A66F3" w:rsidRPr="002820F6" w:rsidTr="001217E4">
      <w:tc>
        <w:tcPr>
          <w:tcW w:w="0" w:type="auto"/>
          <w:shd w:val="clear" w:color="auto" w:fill="auto"/>
          <w:vAlign w:val="center"/>
        </w:tcPr>
        <w:p w:rsidR="008A66F3" w:rsidRPr="002820F6" w:rsidRDefault="008A66F3" w:rsidP="008A66F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8A66F3" w:rsidRPr="00286918" w:rsidRDefault="008A66F3" w:rsidP="008A66F3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8A66F3" w:rsidRPr="002820F6" w:rsidRDefault="008A66F3" w:rsidP="008A66F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8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8A66F3" w:rsidRPr="002820F6" w:rsidRDefault="008A66F3" w:rsidP="008A66F3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8A66F3" w:rsidRPr="002820F6" w:rsidRDefault="008A66F3" w:rsidP="008A66F3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8A66F3" w:rsidRPr="002820F6" w:rsidRDefault="008A66F3" w:rsidP="008A66F3">
    <w:pPr>
      <w:pStyle w:val="Bezodstpw"/>
      <w:rPr>
        <w:noProof/>
      </w:rPr>
    </w:pPr>
    <w:r w:rsidRPr="002820F6">
      <w:rPr>
        <w:noProof/>
      </w:rPr>
      <w:pict>
        <v:shape id="Obraz 5" o:spid="_x0000_s2054" type="#_x0000_t75" alt="PCz_nawias_prawy" style="position:absolute;margin-left:436.95pt;margin-top:11.45pt;width:9.9pt;height:16.8pt;z-index:251663872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8A66F3" w:rsidRPr="008A66F3" w:rsidRDefault="008A66F3" w:rsidP="008A66F3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2" type="#_x0000_t32" style="position:absolute;margin-left:84.9pt;margin-top:100.15pt;width:425.25pt;height:.0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66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B43" w:rsidRDefault="00CE1B43">
      <w:r>
        <w:separator/>
      </w:r>
    </w:p>
  </w:footnote>
  <w:footnote w:type="continuationSeparator" w:id="0">
    <w:p w:rsidR="00CE1B43" w:rsidRDefault="00CE1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0C1" w:rsidRDefault="00525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6F3" w:rsidRDefault="008A66F3" w:rsidP="008A66F3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5250C1" w:rsidRDefault="00525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0C1" w:rsidRDefault="005250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B4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50C1"/>
    <w:rsid w:val="005614F2"/>
    <w:rsid w:val="00577BC6"/>
    <w:rsid w:val="005A632E"/>
    <w:rsid w:val="0069085C"/>
    <w:rsid w:val="006B27ED"/>
    <w:rsid w:val="00843263"/>
    <w:rsid w:val="00861E75"/>
    <w:rsid w:val="008A66F3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1B43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9F7D1B3"/>
  <w15:chartTrackingRefBased/>
  <w15:docId w15:val="{10FBB9CA-F791-4B0F-9EFA-0E52ECEAC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A66F3"/>
  </w:style>
  <w:style w:type="paragraph" w:styleId="Bezodstpw">
    <w:name w:val="No Spacing"/>
    <w:uiPriority w:val="1"/>
    <w:qFormat/>
    <w:rsid w:val="008A66F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2025-09-24T07:17:00Z</cp:lastPrinted>
  <dcterms:created xsi:type="dcterms:W3CDTF">2025-09-24T07:17:00Z</dcterms:created>
  <dcterms:modified xsi:type="dcterms:W3CDTF">2025-09-24T07:17:00Z</dcterms:modified>
</cp:coreProperties>
</file>