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C7764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7764E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F04DE9">
        <w:rPr>
          <w:rFonts w:ascii="Arial" w:hAnsi="Arial" w:cs="Arial"/>
          <w:sz w:val="24"/>
          <w:szCs w:val="24"/>
        </w:rPr>
        <w:t>2025-09-23</w:t>
      </w:r>
    </w:p>
    <w:p w:rsidR="003E6519" w:rsidRPr="009432A1" w:rsidRDefault="00C7764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7764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C7764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7764E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7764E">
        <w:rPr>
          <w:rFonts w:ascii="Arial" w:hAnsi="Arial" w:cs="Arial"/>
          <w:sz w:val="24"/>
          <w:szCs w:val="24"/>
        </w:rPr>
        <w:t>69</w:t>
      </w:r>
    </w:p>
    <w:p w:rsidR="003E6519" w:rsidRPr="009432A1" w:rsidRDefault="00C7764E" w:rsidP="003E6519">
      <w:pPr>
        <w:rPr>
          <w:rFonts w:ascii="Arial" w:hAnsi="Arial" w:cs="Arial"/>
          <w:sz w:val="24"/>
          <w:szCs w:val="24"/>
        </w:rPr>
      </w:pPr>
      <w:r w:rsidRPr="00C7764E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7764E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C7764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764E">
              <w:rPr>
                <w:rFonts w:ascii="Arial" w:hAnsi="Arial" w:cs="Arial"/>
                <w:bCs/>
                <w:sz w:val="24"/>
                <w:szCs w:val="24"/>
              </w:rPr>
              <w:t>Dostawa urządzeń sieciowych dla jednostek organizacyjnych Politechniki Częstochowskiej (2 zadania)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7764E" w:rsidRPr="004E4B64" w:rsidTr="00410463">
        <w:tc>
          <w:tcPr>
            <w:tcW w:w="2269" w:type="dxa"/>
            <w:shd w:val="clear" w:color="auto" w:fill="auto"/>
          </w:tcPr>
          <w:p w:rsidR="00C7764E" w:rsidRPr="004E4B64" w:rsidRDefault="00C7764E" w:rsidP="004104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764E" w:rsidRPr="004E4B64" w:rsidRDefault="00C7764E" w:rsidP="004104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764E">
              <w:rPr>
                <w:rFonts w:ascii="Arial" w:hAnsi="Arial" w:cs="Arial"/>
                <w:bCs/>
                <w:sz w:val="24"/>
                <w:szCs w:val="24"/>
              </w:rPr>
              <w:t>RZ-DZP.261.33.2025.JP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7764E" w:rsidRPr="00C7764E">
        <w:rPr>
          <w:rFonts w:ascii="Arial" w:hAnsi="Arial" w:cs="Arial"/>
          <w:sz w:val="24"/>
          <w:szCs w:val="24"/>
        </w:rPr>
        <w:t>(</w:t>
      </w:r>
      <w:proofErr w:type="spellStart"/>
      <w:r w:rsidR="00C7764E" w:rsidRPr="00C7764E">
        <w:rPr>
          <w:rFonts w:ascii="Arial" w:hAnsi="Arial" w:cs="Arial"/>
          <w:sz w:val="24"/>
          <w:szCs w:val="24"/>
        </w:rPr>
        <w:t>t.j</w:t>
      </w:r>
      <w:proofErr w:type="spellEnd"/>
      <w:r w:rsidR="00C7764E" w:rsidRPr="00C7764E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7764E" w:rsidRPr="00C902DE" w:rsidTr="004104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764E" w:rsidRPr="00C902DE" w:rsidRDefault="00C7764E" w:rsidP="0041046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7764E">
              <w:rPr>
                <w:rFonts w:ascii="Arial" w:hAnsi="Arial" w:cs="Arial"/>
                <w:sz w:val="24"/>
                <w:szCs w:val="24"/>
              </w:rPr>
              <w:t>części 1 zamówienia w wysokości 4 500.00 zł brutto;</w:t>
            </w:r>
          </w:p>
        </w:tc>
      </w:tr>
      <w:tr w:rsidR="00C7764E" w:rsidRPr="00C902DE" w:rsidTr="004104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764E" w:rsidRPr="00C902DE" w:rsidRDefault="00C7764E" w:rsidP="0041046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7764E">
              <w:rPr>
                <w:rFonts w:ascii="Arial" w:hAnsi="Arial" w:cs="Arial"/>
                <w:sz w:val="24"/>
                <w:szCs w:val="24"/>
              </w:rPr>
              <w:t>części 2 zamówienia w wysokości 1 600.00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A5B" w:rsidRDefault="00601A5B">
      <w:r>
        <w:separator/>
      </w:r>
    </w:p>
  </w:endnote>
  <w:endnote w:type="continuationSeparator" w:id="0">
    <w:p w:rsidR="00601A5B" w:rsidRDefault="00601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DE9" w:rsidRPr="00DE1D10" w:rsidRDefault="00F04DE9" w:rsidP="00F04DE9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F04DE9" w:rsidRPr="002820F6" w:rsidTr="00410463">
      <w:tc>
        <w:tcPr>
          <w:tcW w:w="0" w:type="auto"/>
          <w:shd w:val="clear" w:color="auto" w:fill="auto"/>
          <w:vAlign w:val="center"/>
        </w:tcPr>
        <w:p w:rsidR="00F04DE9" w:rsidRPr="002820F6" w:rsidRDefault="00F04DE9" w:rsidP="00F04DE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8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F04DE9" w:rsidRPr="00286918" w:rsidRDefault="00F04DE9" w:rsidP="00F04DE9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F04DE9" w:rsidRPr="002820F6" w:rsidRDefault="00F04DE9" w:rsidP="00F04DE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9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F04DE9" w:rsidRPr="002820F6" w:rsidRDefault="00F04DE9" w:rsidP="00F04DE9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F04DE9" w:rsidRPr="002820F6" w:rsidRDefault="00F04DE9" w:rsidP="00F04DE9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F04DE9" w:rsidRPr="002820F6" w:rsidRDefault="00F04DE9" w:rsidP="00F04DE9">
    <w:pPr>
      <w:pStyle w:val="Bezodstpw"/>
      <w:rPr>
        <w:noProof/>
      </w:rPr>
    </w:pPr>
    <w:r w:rsidRPr="002820F6"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F04DE9" w:rsidRDefault="00F04DE9" w:rsidP="00F04DE9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4D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A5B" w:rsidRDefault="00601A5B">
      <w:r>
        <w:separator/>
      </w:r>
    </w:p>
  </w:footnote>
  <w:footnote w:type="continuationSeparator" w:id="0">
    <w:p w:rsidR="00601A5B" w:rsidRDefault="00601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64E" w:rsidRDefault="00C77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DE9" w:rsidRDefault="00F04DE9" w:rsidP="00F04DE9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C7764E" w:rsidRDefault="00C7764E">
    <w:pPr>
      <w:pStyle w:val="Nagwek"/>
    </w:pPr>
  </w:p>
  <w:p w:rsidR="00F04DE9" w:rsidRDefault="00F04D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64E" w:rsidRDefault="00C776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1A5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01A5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764E"/>
    <w:rsid w:val="00C902DE"/>
    <w:rsid w:val="00CB0802"/>
    <w:rsid w:val="00D7128F"/>
    <w:rsid w:val="00EA3476"/>
    <w:rsid w:val="00F04DE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D764051"/>
  <w15:chartTrackingRefBased/>
  <w15:docId w15:val="{E4D1F145-3065-4354-A106-246DAE541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04DE9"/>
  </w:style>
  <w:style w:type="paragraph" w:styleId="Bezodstpw">
    <w:name w:val="No Spacing"/>
    <w:uiPriority w:val="1"/>
    <w:qFormat/>
    <w:rsid w:val="00F04DE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2025-09-22T12:22:00Z</cp:lastPrinted>
  <dcterms:created xsi:type="dcterms:W3CDTF">2025-09-22T12:35:00Z</dcterms:created>
  <dcterms:modified xsi:type="dcterms:W3CDTF">2025-09-22T12:35:00Z</dcterms:modified>
</cp:coreProperties>
</file>